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3414404"/>
        <w:docPartObj>
          <w:docPartGallery w:val="Cover Pages"/>
          <w:docPartUnique/>
        </w:docPartObj>
      </w:sdtPr>
      <w:sdtEndPr/>
      <w:sdtContent>
        <w:p w14:paraId="37774A28" w14:textId="77777777" w:rsidR="00B95AC4" w:rsidRDefault="00B95AC4" w:rsidP="00D15F9A">
          <w:r>
            <w:rPr>
              <w:noProof/>
            </w:rPr>
            <mc:AlternateContent>
              <mc:Choice Requires="wpg">
                <w:drawing>
                  <wp:anchor distT="0" distB="0" distL="114300" distR="114300" simplePos="0" relativeHeight="251658240" behindDoc="0" locked="0" layoutInCell="1" allowOverlap="1" wp14:anchorId="080915DE" wp14:editId="71F9FCB8">
                    <wp:simplePos x="0" y="0"/>
                    <wp:positionH relativeFrom="page">
                      <wp:posOffset>4143375</wp:posOffset>
                    </wp:positionH>
                    <wp:positionV relativeFrom="page">
                      <wp:posOffset>-152400</wp:posOffset>
                    </wp:positionV>
                    <wp:extent cx="3009900" cy="93726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009900" cy="9372600"/>
                              <a:chOff x="-69717" y="-121230"/>
                              <a:chExt cx="3089515" cy="1017963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7988" y="-121230"/>
                                <a:ext cx="2971800" cy="1017963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77879" y="4430637"/>
                                <a:ext cx="1856677" cy="108624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B92BA6B" w14:textId="79666D3E" w:rsidR="00B95AC4" w:rsidRDefault="00201415" w:rsidP="00323441">
                                  <w:pPr>
                                    <w:pStyle w:val="Sansinterligne"/>
                                    <w:rPr>
                                      <w:color w:val="FFFFFF" w:themeColor="background1"/>
                                      <w:sz w:val="96"/>
                                      <w:szCs w:val="96"/>
                                    </w:rPr>
                                  </w:pPr>
                                  <w:r>
                                    <w:rPr>
                                      <w:color w:val="FFFFFF" w:themeColor="background1"/>
                                      <w:sz w:val="96"/>
                                      <w:szCs w:val="96"/>
                                    </w:rPr>
                                    <w:t>20</w:t>
                                  </w:r>
                                  <w:r w:rsidR="00750A63">
                                    <w:rPr>
                                      <w:color w:val="FFFFFF" w:themeColor="background1"/>
                                      <w:sz w:val="96"/>
                                      <w:szCs w:val="96"/>
                                    </w:rPr>
                                    <w:t>22</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69717" y="7468760"/>
                                <a:ext cx="3089515" cy="184764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0FF9607" w14:textId="27EB953A" w:rsidR="00B95AC4" w:rsidRPr="00750A63" w:rsidRDefault="00201415" w:rsidP="00243860">
                                  <w:pPr>
                                    <w:pStyle w:val="Sansinterligne"/>
                                    <w:spacing w:line="360" w:lineRule="auto"/>
                                    <w:rPr>
                                      <w:color w:val="FFFFFF" w:themeColor="background1"/>
                                      <w:sz w:val="28"/>
                                      <w:szCs w:val="28"/>
                                    </w:rPr>
                                  </w:pPr>
                                  <w:r w:rsidRPr="00750A63">
                                    <w:rPr>
                                      <w:b/>
                                      <w:bCs/>
                                      <w:i/>
                                      <w:iCs/>
                                      <w:color w:val="FFFFFF" w:themeColor="background1"/>
                                      <w:sz w:val="28"/>
                                      <w:szCs w:val="28"/>
                                    </w:rPr>
                                    <w:t>François GELLOZ</w:t>
                                  </w:r>
                                  <w:r w:rsidR="00750A63" w:rsidRPr="00750A63">
                                    <w:rPr>
                                      <w:b/>
                                      <w:bCs/>
                                      <w:i/>
                                      <w:iCs/>
                                      <w:color w:val="FFFFFF" w:themeColor="background1"/>
                                      <w:sz w:val="28"/>
                                      <w:szCs w:val="28"/>
                                    </w:rPr>
                                    <w:t xml:space="preserve"> </w:t>
                                  </w:r>
                                  <w:r w:rsidR="00750A63" w:rsidRPr="00750A63">
                                    <w:rPr>
                                      <w:i/>
                                      <w:iCs/>
                                      <w:color w:val="FFFFFF" w:themeColor="background1"/>
                                      <w:sz w:val="28"/>
                                      <w:szCs w:val="28"/>
                                    </w:rPr>
                                    <w:t>Président sortant</w:t>
                                  </w:r>
                                </w:p>
                                <w:sdt>
                                  <w:sdtPr>
                                    <w:rPr>
                                      <w:b/>
                                      <w:bCs/>
                                      <w:i/>
                                      <w:iCs/>
                                      <w:color w:val="FFFFFF" w:themeColor="background1"/>
                                      <w:sz w:val="28"/>
                                      <w:szCs w:val="28"/>
                                    </w:rPr>
                                    <w:alias w:val="Société"/>
                                    <w:id w:val="211082482"/>
                                    <w:dataBinding w:prefixMappings="xmlns:ns0='http://schemas.openxmlformats.org/officeDocument/2006/extended-properties'" w:xpath="/ns0:Properties[1]/ns0:Company[1]" w:storeItemID="{6668398D-A668-4E3E-A5EB-62B293D839F1}"/>
                                    <w:text/>
                                  </w:sdtPr>
                                  <w:sdtEndPr/>
                                  <w:sdtContent>
                                    <w:p w14:paraId="582B55D8" w14:textId="7B73F4E3" w:rsidR="00B95AC4" w:rsidRPr="00750A63" w:rsidRDefault="00750A63" w:rsidP="00B95AC4">
                                      <w:pPr>
                                        <w:pStyle w:val="Sansinterligne"/>
                                        <w:spacing w:line="360" w:lineRule="auto"/>
                                        <w:rPr>
                                          <w:color w:val="FFFFFF" w:themeColor="background1"/>
                                          <w:sz w:val="28"/>
                                          <w:szCs w:val="28"/>
                                        </w:rPr>
                                      </w:pPr>
                                      <w:r w:rsidRPr="00750A63">
                                        <w:rPr>
                                          <w:b/>
                                          <w:bCs/>
                                          <w:i/>
                                          <w:iCs/>
                                          <w:color w:val="FFFFFF" w:themeColor="background1"/>
                                          <w:sz w:val="28"/>
                                          <w:szCs w:val="28"/>
                                        </w:rPr>
                                        <w:t xml:space="preserve">Rodolphe PACCARD </w:t>
                                      </w:r>
                                      <w:r w:rsidR="00B95AC4" w:rsidRPr="00750A63">
                                        <w:rPr>
                                          <w:b/>
                                          <w:bCs/>
                                          <w:i/>
                                          <w:iCs/>
                                          <w:color w:val="FFFFFF" w:themeColor="background1"/>
                                          <w:sz w:val="28"/>
                                          <w:szCs w:val="28"/>
                                        </w:rPr>
                                        <w:t xml:space="preserve">Président </w:t>
                                      </w:r>
                                      <w:r w:rsidRPr="00750A63">
                                        <w:rPr>
                                          <w:b/>
                                          <w:bCs/>
                                          <w:i/>
                                          <w:iCs/>
                                          <w:color w:val="FFFFFF" w:themeColor="background1"/>
                                          <w:sz w:val="28"/>
                                          <w:szCs w:val="28"/>
                                        </w:rPr>
                                        <w:t>élu</w:t>
                                      </w:r>
                                    </w:p>
                                  </w:sdtContent>
                                </w:sdt>
                                <w:sdt>
                                  <w:sdtPr>
                                    <w:rPr>
                                      <w:b/>
                                      <w:bCs/>
                                      <w:color w:val="FFFFFF" w:themeColor="background1"/>
                                      <w:sz w:val="28"/>
                                      <w:szCs w:val="28"/>
                                    </w:rPr>
                                    <w:alias w:val="Date"/>
                                    <w:id w:val="-1989622867"/>
                                    <w:dataBinding w:prefixMappings="xmlns:ns0='http://schemas.microsoft.com/office/2006/coverPageProps'" w:xpath="/ns0:CoverPageProperties[1]/ns0:PublishDate[1]" w:storeItemID="{55AF091B-3C7A-41E3-B477-F2FDAA23CFDA}"/>
                                    <w:date w:fullDate="2022-11-04T00:00:00Z">
                                      <w:dateFormat w:val="dd/MM/yyyy"/>
                                      <w:lid w:val="fr-FR"/>
                                      <w:storeMappedDataAs w:val="dateTime"/>
                                      <w:calendar w:val="gregorian"/>
                                    </w:date>
                                  </w:sdtPr>
                                  <w:sdtEndPr/>
                                  <w:sdtContent>
                                    <w:p w14:paraId="11892E5E" w14:textId="7AF9A35F" w:rsidR="00B95AC4" w:rsidRPr="00750A63" w:rsidRDefault="00826558" w:rsidP="00201415">
                                      <w:pPr>
                                        <w:pStyle w:val="Sansinterligne"/>
                                        <w:spacing w:line="360" w:lineRule="auto"/>
                                        <w:rPr>
                                          <w:color w:val="FFFFFF" w:themeColor="background1"/>
                                          <w:sz w:val="28"/>
                                          <w:szCs w:val="28"/>
                                        </w:rPr>
                                      </w:pPr>
                                      <w:r w:rsidRPr="00750A63">
                                        <w:rPr>
                                          <w:b/>
                                          <w:bCs/>
                                          <w:color w:val="FFFFFF" w:themeColor="background1"/>
                                          <w:sz w:val="28"/>
                                          <w:szCs w:val="28"/>
                                        </w:rPr>
                                        <w:t>0</w:t>
                                      </w:r>
                                      <w:r w:rsidR="002E7260">
                                        <w:rPr>
                                          <w:b/>
                                          <w:bCs/>
                                          <w:color w:val="FFFFFF" w:themeColor="background1"/>
                                          <w:sz w:val="28"/>
                                          <w:szCs w:val="28"/>
                                        </w:rPr>
                                        <w:t>4</w:t>
                                      </w:r>
                                      <w:r w:rsidRPr="00750A63">
                                        <w:rPr>
                                          <w:b/>
                                          <w:bCs/>
                                          <w:color w:val="FFFFFF" w:themeColor="background1"/>
                                          <w:sz w:val="28"/>
                                          <w:szCs w:val="28"/>
                                        </w:rPr>
                                        <w:t>/</w:t>
                                      </w:r>
                                      <w:r w:rsidR="00750A63" w:rsidRPr="00750A63">
                                        <w:rPr>
                                          <w:b/>
                                          <w:bCs/>
                                          <w:color w:val="FFFFFF" w:themeColor="background1"/>
                                          <w:sz w:val="28"/>
                                          <w:szCs w:val="28"/>
                                        </w:rPr>
                                        <w:t>11</w:t>
                                      </w:r>
                                      <w:r w:rsidRPr="00750A63">
                                        <w:rPr>
                                          <w:b/>
                                          <w:bCs/>
                                          <w:color w:val="FFFFFF" w:themeColor="background1"/>
                                          <w:sz w:val="28"/>
                                          <w:szCs w:val="28"/>
                                        </w:rPr>
                                        <w:t>/20</w:t>
                                      </w:r>
                                      <w:r w:rsidR="00750A63" w:rsidRPr="00750A63">
                                        <w:rPr>
                                          <w:b/>
                                          <w:bCs/>
                                          <w:color w:val="FFFFFF" w:themeColor="background1"/>
                                          <w:sz w:val="28"/>
                                          <w:szCs w:val="28"/>
                                        </w:rPr>
                                        <w:t>22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915DE" id="Groupe 453" o:spid="_x0000_s1026" style="position:absolute;left:0;text-align:left;margin-left:326.25pt;margin-top:-12pt;width:237pt;height:738pt;z-index:251658240;mso-position-horizontal-relative:page;mso-position-vertical-relative:page" coordorigin="-697,-1212" coordsize="30895,10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479;top:-1212;width:29718;height:10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778;top:44306;width:18567;height:108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4B92BA6B" w14:textId="79666D3E" w:rsidR="00B95AC4" w:rsidRDefault="00201415" w:rsidP="00323441">
                            <w:pPr>
                              <w:pStyle w:val="Sansinterligne"/>
                              <w:rPr>
                                <w:color w:val="FFFFFF" w:themeColor="background1"/>
                                <w:sz w:val="96"/>
                                <w:szCs w:val="96"/>
                              </w:rPr>
                            </w:pPr>
                            <w:r>
                              <w:rPr>
                                <w:color w:val="FFFFFF" w:themeColor="background1"/>
                                <w:sz w:val="96"/>
                                <w:szCs w:val="96"/>
                              </w:rPr>
                              <w:t>20</w:t>
                            </w:r>
                            <w:r w:rsidR="00750A63">
                              <w:rPr>
                                <w:color w:val="FFFFFF" w:themeColor="background1"/>
                                <w:sz w:val="96"/>
                                <w:szCs w:val="96"/>
                              </w:rPr>
                              <w:t>22</w:t>
                            </w:r>
                          </w:p>
                        </w:txbxContent>
                      </v:textbox>
                    </v:rect>
                    <v:rect id="Rectangle 9" o:spid="_x0000_s1030" style="position:absolute;left:-697;top:74687;width:30894;height:184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0FF9607" w14:textId="27EB953A" w:rsidR="00B95AC4" w:rsidRPr="00750A63" w:rsidRDefault="00201415" w:rsidP="00243860">
                            <w:pPr>
                              <w:pStyle w:val="Sansinterligne"/>
                              <w:spacing w:line="360" w:lineRule="auto"/>
                              <w:rPr>
                                <w:color w:val="FFFFFF" w:themeColor="background1"/>
                                <w:sz w:val="28"/>
                                <w:szCs w:val="28"/>
                              </w:rPr>
                            </w:pPr>
                            <w:r w:rsidRPr="00750A63">
                              <w:rPr>
                                <w:b/>
                                <w:bCs/>
                                <w:i/>
                                <w:iCs/>
                                <w:color w:val="FFFFFF" w:themeColor="background1"/>
                                <w:sz w:val="28"/>
                                <w:szCs w:val="28"/>
                              </w:rPr>
                              <w:t>François GELLOZ</w:t>
                            </w:r>
                            <w:r w:rsidR="00750A63" w:rsidRPr="00750A63">
                              <w:rPr>
                                <w:b/>
                                <w:bCs/>
                                <w:i/>
                                <w:iCs/>
                                <w:color w:val="FFFFFF" w:themeColor="background1"/>
                                <w:sz w:val="28"/>
                                <w:szCs w:val="28"/>
                              </w:rPr>
                              <w:t xml:space="preserve"> </w:t>
                            </w:r>
                            <w:r w:rsidR="00750A63" w:rsidRPr="00750A63">
                              <w:rPr>
                                <w:i/>
                                <w:iCs/>
                                <w:color w:val="FFFFFF" w:themeColor="background1"/>
                                <w:sz w:val="28"/>
                                <w:szCs w:val="28"/>
                              </w:rPr>
                              <w:t>Président sortant</w:t>
                            </w:r>
                          </w:p>
                          <w:sdt>
                            <w:sdtPr>
                              <w:rPr>
                                <w:b/>
                                <w:bCs/>
                                <w:i/>
                                <w:iCs/>
                                <w:color w:val="FFFFFF" w:themeColor="background1"/>
                                <w:sz w:val="28"/>
                                <w:szCs w:val="28"/>
                              </w:rPr>
                              <w:alias w:val="Société"/>
                              <w:id w:val="211082482"/>
                              <w:dataBinding w:prefixMappings="xmlns:ns0='http://schemas.openxmlformats.org/officeDocument/2006/extended-properties'" w:xpath="/ns0:Properties[1]/ns0:Company[1]" w:storeItemID="{6668398D-A668-4E3E-A5EB-62B293D839F1}"/>
                              <w:text/>
                            </w:sdtPr>
                            <w:sdtEndPr/>
                            <w:sdtContent>
                              <w:p w14:paraId="582B55D8" w14:textId="7B73F4E3" w:rsidR="00B95AC4" w:rsidRPr="00750A63" w:rsidRDefault="00750A63" w:rsidP="00B95AC4">
                                <w:pPr>
                                  <w:pStyle w:val="Sansinterligne"/>
                                  <w:spacing w:line="360" w:lineRule="auto"/>
                                  <w:rPr>
                                    <w:color w:val="FFFFFF" w:themeColor="background1"/>
                                    <w:sz w:val="28"/>
                                    <w:szCs w:val="28"/>
                                  </w:rPr>
                                </w:pPr>
                                <w:r w:rsidRPr="00750A63">
                                  <w:rPr>
                                    <w:b/>
                                    <w:bCs/>
                                    <w:i/>
                                    <w:iCs/>
                                    <w:color w:val="FFFFFF" w:themeColor="background1"/>
                                    <w:sz w:val="28"/>
                                    <w:szCs w:val="28"/>
                                  </w:rPr>
                                  <w:t xml:space="preserve">Rodolphe PACCARD </w:t>
                                </w:r>
                                <w:r w:rsidR="00B95AC4" w:rsidRPr="00750A63">
                                  <w:rPr>
                                    <w:b/>
                                    <w:bCs/>
                                    <w:i/>
                                    <w:iCs/>
                                    <w:color w:val="FFFFFF" w:themeColor="background1"/>
                                    <w:sz w:val="28"/>
                                    <w:szCs w:val="28"/>
                                  </w:rPr>
                                  <w:t xml:space="preserve">Président </w:t>
                                </w:r>
                                <w:r w:rsidRPr="00750A63">
                                  <w:rPr>
                                    <w:b/>
                                    <w:bCs/>
                                    <w:i/>
                                    <w:iCs/>
                                    <w:color w:val="FFFFFF" w:themeColor="background1"/>
                                    <w:sz w:val="28"/>
                                    <w:szCs w:val="28"/>
                                  </w:rPr>
                                  <w:t>élu</w:t>
                                </w:r>
                              </w:p>
                            </w:sdtContent>
                          </w:sdt>
                          <w:sdt>
                            <w:sdtPr>
                              <w:rPr>
                                <w:b/>
                                <w:bCs/>
                                <w:color w:val="FFFFFF" w:themeColor="background1"/>
                                <w:sz w:val="28"/>
                                <w:szCs w:val="28"/>
                              </w:rPr>
                              <w:alias w:val="Date"/>
                              <w:id w:val="-1989622867"/>
                              <w:dataBinding w:prefixMappings="xmlns:ns0='http://schemas.microsoft.com/office/2006/coverPageProps'" w:xpath="/ns0:CoverPageProperties[1]/ns0:PublishDate[1]" w:storeItemID="{55AF091B-3C7A-41E3-B477-F2FDAA23CFDA}"/>
                              <w:date w:fullDate="2022-11-04T00:00:00Z">
                                <w:dateFormat w:val="dd/MM/yyyy"/>
                                <w:lid w:val="fr-FR"/>
                                <w:storeMappedDataAs w:val="dateTime"/>
                                <w:calendar w:val="gregorian"/>
                              </w:date>
                            </w:sdtPr>
                            <w:sdtEndPr/>
                            <w:sdtContent>
                              <w:p w14:paraId="11892E5E" w14:textId="7AF9A35F" w:rsidR="00B95AC4" w:rsidRPr="00750A63" w:rsidRDefault="00826558" w:rsidP="00201415">
                                <w:pPr>
                                  <w:pStyle w:val="Sansinterligne"/>
                                  <w:spacing w:line="360" w:lineRule="auto"/>
                                  <w:rPr>
                                    <w:color w:val="FFFFFF" w:themeColor="background1"/>
                                    <w:sz w:val="28"/>
                                    <w:szCs w:val="28"/>
                                  </w:rPr>
                                </w:pPr>
                                <w:r w:rsidRPr="00750A63">
                                  <w:rPr>
                                    <w:b/>
                                    <w:bCs/>
                                    <w:color w:val="FFFFFF" w:themeColor="background1"/>
                                    <w:sz w:val="28"/>
                                    <w:szCs w:val="28"/>
                                  </w:rPr>
                                  <w:t>0</w:t>
                                </w:r>
                                <w:r w:rsidR="002E7260">
                                  <w:rPr>
                                    <w:b/>
                                    <w:bCs/>
                                    <w:color w:val="FFFFFF" w:themeColor="background1"/>
                                    <w:sz w:val="28"/>
                                    <w:szCs w:val="28"/>
                                  </w:rPr>
                                  <w:t>4</w:t>
                                </w:r>
                                <w:r w:rsidRPr="00750A63">
                                  <w:rPr>
                                    <w:b/>
                                    <w:bCs/>
                                    <w:color w:val="FFFFFF" w:themeColor="background1"/>
                                    <w:sz w:val="28"/>
                                    <w:szCs w:val="28"/>
                                  </w:rPr>
                                  <w:t>/</w:t>
                                </w:r>
                                <w:r w:rsidR="00750A63" w:rsidRPr="00750A63">
                                  <w:rPr>
                                    <w:b/>
                                    <w:bCs/>
                                    <w:color w:val="FFFFFF" w:themeColor="background1"/>
                                    <w:sz w:val="28"/>
                                    <w:szCs w:val="28"/>
                                  </w:rPr>
                                  <w:t>11</w:t>
                                </w:r>
                                <w:r w:rsidRPr="00750A63">
                                  <w:rPr>
                                    <w:b/>
                                    <w:bCs/>
                                    <w:color w:val="FFFFFF" w:themeColor="background1"/>
                                    <w:sz w:val="28"/>
                                    <w:szCs w:val="28"/>
                                  </w:rPr>
                                  <w:t>/20</w:t>
                                </w:r>
                                <w:r w:rsidR="00750A63" w:rsidRPr="00750A63">
                                  <w:rPr>
                                    <w:b/>
                                    <w:bCs/>
                                    <w:color w:val="FFFFFF" w:themeColor="background1"/>
                                    <w:sz w:val="28"/>
                                    <w:szCs w:val="28"/>
                                  </w:rPr>
                                  <w:t>22</w:t>
                                </w:r>
                              </w:p>
                            </w:sdtContent>
                          </w:sdt>
                        </w:txbxContent>
                      </v:textbox>
                    </v:rect>
                    <w10:wrap anchorx="page" anchory="page"/>
                  </v:group>
                </w:pict>
              </mc:Fallback>
            </mc:AlternateContent>
          </w:r>
        </w:p>
        <w:p w14:paraId="7664B187" w14:textId="6BD743BF" w:rsidR="00B95AC4" w:rsidRPr="00826558" w:rsidRDefault="00DE2B1D" w:rsidP="00826558">
          <w:pPr>
            <w:pStyle w:val="Sansinterligne"/>
            <w:rPr>
              <w:color w:val="FFFFFF" w:themeColor="background1"/>
              <w:sz w:val="96"/>
              <w:szCs w:val="96"/>
            </w:rPr>
          </w:pPr>
          <w:r>
            <w:rPr>
              <w:noProof/>
            </w:rPr>
            <w:drawing>
              <wp:anchor distT="0" distB="0" distL="114300" distR="114300" simplePos="0" relativeHeight="251669504" behindDoc="0" locked="0" layoutInCell="1" allowOverlap="1" wp14:anchorId="781A174A" wp14:editId="2E0B6CBD">
                <wp:simplePos x="0" y="0"/>
                <wp:positionH relativeFrom="column">
                  <wp:posOffset>-390525</wp:posOffset>
                </wp:positionH>
                <wp:positionV relativeFrom="paragraph">
                  <wp:posOffset>5574030</wp:posOffset>
                </wp:positionV>
                <wp:extent cx="3703110" cy="230858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82" t="20355" r="14968" b="12803"/>
                        <a:stretch/>
                      </pic:blipFill>
                      <pic:spPr bwMode="auto">
                        <a:xfrm>
                          <a:off x="0" y="0"/>
                          <a:ext cx="3703110" cy="230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415" w:rsidRPr="00201415">
            <w:rPr>
              <w:noProof/>
            </w:rPr>
            <w:drawing>
              <wp:anchor distT="0" distB="0" distL="114300" distR="114300" simplePos="0" relativeHeight="251666432" behindDoc="0" locked="0" layoutInCell="1" allowOverlap="1" wp14:anchorId="7B068001" wp14:editId="7B5BD7FE">
                <wp:simplePos x="0" y="0"/>
                <wp:positionH relativeFrom="column">
                  <wp:posOffset>3700780</wp:posOffset>
                </wp:positionH>
                <wp:positionV relativeFrom="paragraph">
                  <wp:posOffset>4034790</wp:posOffset>
                </wp:positionV>
                <wp:extent cx="1499914" cy="1512570"/>
                <wp:effectExtent l="0" t="0" r="5080" b="0"/>
                <wp:wrapNone/>
                <wp:docPr id="3" name="Image 3" descr="U:\Gabarits-1,76Mo\Carré couleur des Sections\Bois- Carré coule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abarits-1,76Mo\Carré couleur des Sections\Bois- Carré couleur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914"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A35">
            <w:rPr>
              <w:noProof/>
            </w:rPr>
            <mc:AlternateContent>
              <mc:Choice Requires="wps">
                <w:drawing>
                  <wp:anchor distT="0" distB="0" distL="114300" distR="114300" simplePos="0" relativeHeight="251660288" behindDoc="0" locked="0" layoutInCell="0" allowOverlap="1" wp14:anchorId="439003CF" wp14:editId="1E610DBD">
                    <wp:simplePos x="0" y="0"/>
                    <wp:positionH relativeFrom="page">
                      <wp:posOffset>476250</wp:posOffset>
                    </wp:positionH>
                    <wp:positionV relativeFrom="page">
                      <wp:posOffset>5086349</wp:posOffset>
                    </wp:positionV>
                    <wp:extent cx="3736340" cy="1530985"/>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340" cy="1530985"/>
                            </a:xfrm>
                            <a:prstGeom prst="rect">
                              <a:avLst/>
                            </a:prstGeom>
                            <a:solidFill>
                              <a:srgbClr val="6E6C64"/>
                            </a:solidFill>
                            <a:ln w="19050">
                              <a:noFill/>
                              <a:miter lim="800000"/>
                              <a:headEnd/>
                              <a:tailEnd/>
                            </a:ln>
                          </wps:spPr>
                          <wps:txbx>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4A63FA2D" w14:textId="77777777" w:rsidR="00B95AC4" w:rsidRDefault="000055D9" w:rsidP="000055D9">
                                    <w:pPr>
                                      <w:pStyle w:val="Sansinterligne"/>
                                      <w:jc w:val="center"/>
                                      <w:rPr>
                                        <w:color w:val="FFFFFF" w:themeColor="background1"/>
                                        <w:sz w:val="72"/>
                                        <w:szCs w:val="72"/>
                                      </w:rPr>
                                    </w:pPr>
                                    <w:r>
                                      <w:rPr>
                                        <w:color w:val="FFFFFF" w:themeColor="background1"/>
                                        <w:sz w:val="72"/>
                                        <w:szCs w:val="72"/>
                                      </w:rPr>
                                      <w:t>Assemblée Générale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9003CF" id="Rectangle 16" o:spid="_x0000_s1031" style="position:absolute;margin-left:37.5pt;margin-top:400.5pt;width:294.2pt;height:120.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" o:allowincell="f" fillcolor="#6e6c64" stroked="f" strokeweight="1.5pt">
                    <v:textbox inset="14.4pt,,14.4pt">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4A63FA2D" w14:textId="77777777" w:rsidR="00B95AC4" w:rsidRDefault="000055D9" w:rsidP="000055D9">
                              <w:pPr>
                                <w:pStyle w:val="Sansinterligne"/>
                                <w:jc w:val="center"/>
                                <w:rPr>
                                  <w:color w:val="FFFFFF" w:themeColor="background1"/>
                                  <w:sz w:val="72"/>
                                  <w:szCs w:val="72"/>
                                </w:rPr>
                              </w:pPr>
                              <w:r>
                                <w:rPr>
                                  <w:color w:val="FFFFFF" w:themeColor="background1"/>
                                  <w:sz w:val="72"/>
                                  <w:szCs w:val="72"/>
                                </w:rPr>
                                <w:t>Assemblée Générale</w:t>
                              </w:r>
                            </w:p>
                          </w:sdtContent>
                        </w:sdt>
                      </w:txbxContent>
                    </v:textbox>
                    <w10:wrap anchorx="page" anchory="page"/>
                  </v:rect>
                </w:pict>
              </mc:Fallback>
            </mc:AlternateContent>
          </w:r>
          <w:r w:rsidR="006766AC">
            <w:rPr>
              <w:noProof/>
            </w:rPr>
            <w:drawing>
              <wp:anchor distT="0" distB="0" distL="114300" distR="114300" simplePos="0" relativeHeight="251662336" behindDoc="0" locked="0" layoutInCell="1" allowOverlap="1" wp14:anchorId="15C3ED71" wp14:editId="0C58DEE9">
                <wp:simplePos x="0" y="0"/>
                <wp:positionH relativeFrom="column">
                  <wp:posOffset>-614045</wp:posOffset>
                </wp:positionH>
                <wp:positionV relativeFrom="paragraph">
                  <wp:posOffset>2978785</wp:posOffset>
                </wp:positionV>
                <wp:extent cx="3926840" cy="816610"/>
                <wp:effectExtent l="0" t="0" r="0" b="2540"/>
                <wp:wrapNone/>
                <wp:docPr id="16" name="Image 2" descr="Bandeaux Thèmes Sect#2B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x Thèmes Sect#2BB201"/>
                        <pic:cNvPicPr>
                          <a:picLocks noChangeAspect="1" noChangeArrowheads="1"/>
                        </pic:cNvPicPr>
                      </pic:nvPicPr>
                      <pic:blipFill>
                        <a:blip r:embed="rId11" cstate="print"/>
                        <a:srcRect/>
                        <a:stretch>
                          <a:fillRect/>
                        </a:stretch>
                      </pic:blipFill>
                      <pic:spPr bwMode="auto">
                        <a:xfrm>
                          <a:off x="0" y="0"/>
                          <a:ext cx="3926840" cy="816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5AC4">
            <w:br w:type="page"/>
          </w:r>
        </w:p>
      </w:sdtContent>
    </w:sdt>
    <w:p w14:paraId="0FFB6F73" w14:textId="77777777" w:rsidR="007C0877" w:rsidRPr="00F5702A" w:rsidRDefault="00F5702A" w:rsidP="00F5702A">
      <w:pPr>
        <w:jc w:val="center"/>
        <w:rPr>
          <w:b/>
          <w:bCs/>
          <w:i/>
          <w:iCs/>
          <w:sz w:val="36"/>
          <w:szCs w:val="36"/>
        </w:rPr>
      </w:pPr>
      <w:r w:rsidRPr="007C0877">
        <w:rPr>
          <w:noProof/>
        </w:rPr>
        <w:lastRenderedPageBreak/>
        <mc:AlternateContent>
          <mc:Choice Requires="wps">
            <w:drawing>
              <wp:anchor distT="0" distB="0" distL="114300" distR="114300" simplePos="0" relativeHeight="251665408" behindDoc="0" locked="0" layoutInCell="1" allowOverlap="1" wp14:anchorId="6AD8DA8C" wp14:editId="486C3C8D">
                <wp:simplePos x="0" y="0"/>
                <wp:positionH relativeFrom="column">
                  <wp:posOffset>1414780</wp:posOffset>
                </wp:positionH>
                <wp:positionV relativeFrom="paragraph">
                  <wp:posOffset>-187325</wp:posOffset>
                </wp:positionV>
                <wp:extent cx="3181350" cy="895350"/>
                <wp:effectExtent l="0" t="0" r="19050" b="19050"/>
                <wp:wrapNone/>
                <wp:docPr id="2" name="Étiquette 2"/>
                <wp:cNvGraphicFramePr/>
                <a:graphic xmlns:a="http://schemas.openxmlformats.org/drawingml/2006/main">
                  <a:graphicData uri="http://schemas.microsoft.com/office/word/2010/wordprocessingShape">
                    <wps:wsp>
                      <wps:cNvSpPr/>
                      <wps:spPr>
                        <a:xfrm>
                          <a:off x="0" y="0"/>
                          <a:ext cx="3181350" cy="895350"/>
                        </a:xfrm>
                        <a:prstGeom prst="plaque">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9F070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2" o:spid="_x0000_s1026" type="#_x0000_t21" style="position:absolute;margin-left:111.4pt;margin-top:-14.75pt;width:250.5pt;height:7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" filled="f" strokecolor="#0070c0" strokeweight="1.5pt"/>
            </w:pict>
          </mc:Fallback>
        </mc:AlternateContent>
      </w:r>
      <w:r w:rsidR="007C0877" w:rsidRPr="00F5702A">
        <w:rPr>
          <w:b/>
          <w:bCs/>
          <w:i/>
          <w:iCs/>
          <w:sz w:val="36"/>
          <w:szCs w:val="36"/>
        </w:rPr>
        <w:t>AG Section Bois</w:t>
      </w:r>
    </w:p>
    <w:p w14:paraId="3BEF355E" w14:textId="7CF148D3" w:rsidR="007C0877" w:rsidRPr="00F5702A" w:rsidRDefault="007C0877" w:rsidP="00F5702A">
      <w:pPr>
        <w:jc w:val="center"/>
        <w:rPr>
          <w:b/>
          <w:bCs/>
          <w:i/>
          <w:iCs/>
          <w:sz w:val="36"/>
          <w:szCs w:val="36"/>
        </w:rPr>
      </w:pPr>
      <w:r w:rsidRPr="00F5702A">
        <w:rPr>
          <w:b/>
          <w:bCs/>
          <w:i/>
          <w:iCs/>
          <w:sz w:val="36"/>
          <w:szCs w:val="36"/>
        </w:rPr>
        <w:t xml:space="preserve">Séance du </w:t>
      </w:r>
      <w:r w:rsidR="00826558" w:rsidRPr="00F5702A">
        <w:rPr>
          <w:b/>
          <w:bCs/>
          <w:i/>
          <w:iCs/>
          <w:sz w:val="36"/>
          <w:szCs w:val="36"/>
        </w:rPr>
        <w:t>0</w:t>
      </w:r>
      <w:r w:rsidR="00163E59">
        <w:rPr>
          <w:b/>
          <w:bCs/>
          <w:i/>
          <w:iCs/>
          <w:sz w:val="36"/>
          <w:szCs w:val="36"/>
        </w:rPr>
        <w:t>4</w:t>
      </w:r>
      <w:r w:rsidR="00826558" w:rsidRPr="00F5702A">
        <w:rPr>
          <w:b/>
          <w:bCs/>
          <w:i/>
          <w:iCs/>
          <w:sz w:val="36"/>
          <w:szCs w:val="36"/>
        </w:rPr>
        <w:t>.</w:t>
      </w:r>
      <w:r w:rsidR="00163E59">
        <w:rPr>
          <w:b/>
          <w:bCs/>
          <w:i/>
          <w:iCs/>
          <w:sz w:val="36"/>
          <w:szCs w:val="36"/>
        </w:rPr>
        <w:t>1</w:t>
      </w:r>
      <w:r w:rsidR="00826558" w:rsidRPr="00F5702A">
        <w:rPr>
          <w:b/>
          <w:bCs/>
          <w:i/>
          <w:iCs/>
          <w:sz w:val="36"/>
          <w:szCs w:val="36"/>
        </w:rPr>
        <w:t>1</w:t>
      </w:r>
      <w:r w:rsidR="00201415">
        <w:rPr>
          <w:b/>
          <w:bCs/>
          <w:i/>
          <w:iCs/>
          <w:sz w:val="36"/>
          <w:szCs w:val="36"/>
        </w:rPr>
        <w:t>.20</w:t>
      </w:r>
      <w:r w:rsidR="00631F5A">
        <w:rPr>
          <w:b/>
          <w:bCs/>
          <w:i/>
          <w:iCs/>
          <w:sz w:val="36"/>
          <w:szCs w:val="36"/>
        </w:rPr>
        <w:t>2</w:t>
      </w:r>
      <w:r w:rsidR="00163E59">
        <w:rPr>
          <w:b/>
          <w:bCs/>
          <w:i/>
          <w:iCs/>
          <w:sz w:val="36"/>
          <w:szCs w:val="36"/>
        </w:rPr>
        <w:t>2</w:t>
      </w:r>
    </w:p>
    <w:p w14:paraId="62DF1F87" w14:textId="77777777" w:rsidR="007C0877" w:rsidRPr="007C0877" w:rsidRDefault="007C0877" w:rsidP="00D15F9A"/>
    <w:p w14:paraId="24C969B8" w14:textId="77777777" w:rsidR="007C0877" w:rsidRPr="007C0877" w:rsidRDefault="007C0877" w:rsidP="00D15F9A">
      <w:r w:rsidRPr="00F5702A">
        <w:rPr>
          <w:b/>
          <w:bCs/>
          <w:u w:val="single"/>
        </w:rPr>
        <w:t>Présents</w:t>
      </w:r>
      <w:r w:rsidRPr="007C0877">
        <w:t> :</w:t>
      </w:r>
    </w:p>
    <w:p w14:paraId="5DE96BFE" w14:textId="77777777" w:rsidR="007C0877" w:rsidRDefault="00826558" w:rsidP="00D15F9A">
      <w:r>
        <w:t>Voir feuille d’émargement.</w:t>
      </w:r>
    </w:p>
    <w:p w14:paraId="5EE0D94C" w14:textId="77777777" w:rsidR="00826558" w:rsidRPr="007C0877" w:rsidRDefault="00826558" w:rsidP="00D15F9A"/>
    <w:p w14:paraId="72FD1345" w14:textId="77777777" w:rsidR="007C0877" w:rsidRPr="007C0877" w:rsidRDefault="007C0877" w:rsidP="00D15F9A">
      <w:r w:rsidRPr="00826558">
        <w:rPr>
          <w:b/>
          <w:bCs/>
          <w:u w:val="single"/>
        </w:rPr>
        <w:t>Rapporteur</w:t>
      </w:r>
      <w:r w:rsidRPr="007C0877">
        <w:t> : Raoul LE CONTE</w:t>
      </w:r>
    </w:p>
    <w:p w14:paraId="71D93606" w14:textId="77777777" w:rsidR="007C0877" w:rsidRPr="007C0877" w:rsidRDefault="007C0877" w:rsidP="00D15F9A"/>
    <w:p w14:paraId="34FA7D0A" w14:textId="77777777" w:rsidR="007C0877" w:rsidRPr="00826558" w:rsidRDefault="007C0877" w:rsidP="00D15F9A">
      <w:r w:rsidRPr="00F5702A">
        <w:rPr>
          <w:b/>
          <w:bCs/>
          <w:u w:val="single"/>
        </w:rPr>
        <w:t>Rappel de l’ordre du jour</w:t>
      </w:r>
      <w:r w:rsidRPr="00826558">
        <w:t> :</w:t>
      </w:r>
    </w:p>
    <w:p w14:paraId="6675F650" w14:textId="69219F8E" w:rsidR="004A343F" w:rsidRPr="004A343F" w:rsidRDefault="004A343F" w:rsidP="00432260">
      <w:pPr>
        <w:contextualSpacing/>
        <w:jc w:val="left"/>
        <w:textAlignment w:val="baseline"/>
        <w:rPr>
          <w:rFonts w:eastAsia="Times New Roman" w:cstheme="minorHAnsi"/>
          <w:lang w:eastAsia="fr-FR"/>
        </w:rPr>
      </w:pPr>
      <w:r w:rsidRPr="004A343F">
        <w:rPr>
          <w:rFonts w:cstheme="minorHAnsi"/>
          <w:i/>
          <w:iCs/>
          <w:color w:val="000000" w:themeColor="text1"/>
          <w:u w:val="single"/>
          <w:lang w:eastAsia="fr-FR"/>
        </w:rPr>
        <w:t>9h-10h</w:t>
      </w:r>
      <w:r w:rsidR="00432260" w:rsidRPr="005909AD">
        <w:rPr>
          <w:rFonts w:cstheme="minorHAnsi"/>
          <w:i/>
          <w:iCs/>
          <w:color w:val="000000" w:themeColor="text1"/>
          <w:u w:val="single"/>
          <w:lang w:eastAsia="fr-FR"/>
        </w:rPr>
        <w:t>00</w:t>
      </w:r>
      <w:r w:rsidR="00432260" w:rsidRPr="004A343F">
        <w:rPr>
          <w:rFonts w:cstheme="minorHAnsi"/>
          <w:b/>
          <w:bCs/>
          <w:i/>
          <w:iCs/>
          <w:color w:val="000000" w:themeColor="text1"/>
          <w:lang w:eastAsia="fr-FR"/>
        </w:rPr>
        <w:t xml:space="preserve"> :</w:t>
      </w:r>
      <w:r w:rsidRPr="004A343F">
        <w:rPr>
          <w:rFonts w:cstheme="minorHAnsi"/>
          <w:b/>
          <w:bCs/>
          <w:i/>
          <w:iCs/>
          <w:color w:val="000000" w:themeColor="text1"/>
          <w:lang w:eastAsia="fr-FR"/>
        </w:rPr>
        <w:t xml:space="preserve"> Visite de la scierie NEOFOR Bonneville - BETEMPS </w:t>
      </w:r>
      <w:r w:rsidRPr="004A343F">
        <w:rPr>
          <w:rFonts w:cstheme="minorHAnsi"/>
          <w:color w:val="202124"/>
          <w:lang w:eastAsia="fr-FR"/>
        </w:rPr>
        <w:t>(110 Rue des Sarcelles)</w:t>
      </w:r>
    </w:p>
    <w:p w14:paraId="56774070" w14:textId="5A9866D1" w:rsidR="004A343F" w:rsidRPr="004A343F" w:rsidRDefault="004A343F" w:rsidP="00432260">
      <w:pPr>
        <w:contextualSpacing/>
        <w:jc w:val="left"/>
        <w:textAlignment w:val="baseline"/>
        <w:rPr>
          <w:rFonts w:eastAsia="Times New Roman" w:cstheme="minorHAnsi"/>
          <w:lang w:eastAsia="fr-FR"/>
        </w:rPr>
      </w:pPr>
      <w:r w:rsidRPr="004A343F">
        <w:rPr>
          <w:rFonts w:cstheme="minorHAnsi"/>
          <w:i/>
          <w:iCs/>
          <w:color w:val="000000" w:themeColor="text1"/>
          <w:u w:val="single"/>
          <w:lang w:eastAsia="fr-FR"/>
        </w:rPr>
        <w:t>10h00- 12h</w:t>
      </w:r>
      <w:r w:rsidR="00432260" w:rsidRPr="005909AD">
        <w:rPr>
          <w:rFonts w:cstheme="minorHAnsi"/>
          <w:i/>
          <w:iCs/>
          <w:color w:val="000000" w:themeColor="text1"/>
          <w:u w:val="single"/>
          <w:lang w:eastAsia="fr-FR"/>
        </w:rPr>
        <w:t>00</w:t>
      </w:r>
      <w:r w:rsidR="00432260" w:rsidRPr="004A343F">
        <w:rPr>
          <w:rFonts w:cstheme="minorHAnsi"/>
          <w:b/>
          <w:bCs/>
          <w:i/>
          <w:iCs/>
          <w:color w:val="000000" w:themeColor="text1"/>
          <w:lang w:eastAsia="fr-FR"/>
        </w:rPr>
        <w:t xml:space="preserve"> :</w:t>
      </w:r>
      <w:r w:rsidRPr="004A343F">
        <w:rPr>
          <w:rFonts w:cstheme="minorHAnsi"/>
          <w:b/>
          <w:bCs/>
          <w:i/>
          <w:iCs/>
          <w:color w:val="000000" w:themeColor="text1"/>
          <w:lang w:eastAsia="fr-FR"/>
        </w:rPr>
        <w:t xml:space="preserve"> Réunion en salle (Le Capucin Gourmand 1520 Rte de Genève 74130 Vougy)</w:t>
      </w:r>
    </w:p>
    <w:p w14:paraId="37EFFFAD" w14:textId="77777777" w:rsidR="004A343F" w:rsidRPr="004A343F" w:rsidRDefault="004A343F" w:rsidP="00432260">
      <w:pPr>
        <w:numPr>
          <w:ilvl w:val="0"/>
          <w:numId w:val="2"/>
        </w:numPr>
        <w:contextualSpacing/>
        <w:jc w:val="left"/>
        <w:textAlignment w:val="baseline"/>
        <w:rPr>
          <w:rFonts w:eastAsia="Times New Roman" w:cstheme="minorHAnsi"/>
          <w:lang w:eastAsia="fr-FR"/>
        </w:rPr>
      </w:pPr>
      <w:r w:rsidRPr="004A343F">
        <w:rPr>
          <w:rFonts w:eastAsia="Times New Roman" w:cstheme="minorHAnsi"/>
          <w:b/>
          <w:bCs/>
          <w:i/>
          <w:iCs/>
          <w:color w:val="000000" w:themeColor="text1"/>
          <w:lang w:eastAsia="fr-FR"/>
        </w:rPr>
        <w:t>Conjoncture et tour de table de présentation</w:t>
      </w:r>
    </w:p>
    <w:p w14:paraId="1222FB57" w14:textId="16B5D433" w:rsidR="004A343F" w:rsidRPr="004A343F" w:rsidRDefault="004A343F" w:rsidP="00432260">
      <w:pPr>
        <w:numPr>
          <w:ilvl w:val="0"/>
          <w:numId w:val="2"/>
        </w:numPr>
        <w:contextualSpacing/>
        <w:jc w:val="left"/>
        <w:textAlignment w:val="baseline"/>
        <w:rPr>
          <w:rFonts w:eastAsia="Times New Roman" w:cstheme="minorHAnsi"/>
          <w:lang w:eastAsia="fr-FR"/>
        </w:rPr>
      </w:pPr>
      <w:r w:rsidRPr="004A343F">
        <w:rPr>
          <w:rFonts w:eastAsia="Times New Roman" w:cstheme="minorHAnsi"/>
          <w:b/>
          <w:bCs/>
          <w:i/>
          <w:iCs/>
          <w:color w:val="000000" w:themeColor="text1"/>
          <w:lang w:eastAsia="fr-FR"/>
        </w:rPr>
        <w:t xml:space="preserve">Élection du président </w:t>
      </w:r>
      <w:r w:rsidRPr="004A343F">
        <w:rPr>
          <w:rFonts w:eastAsia="Times New Roman" w:cstheme="minorHAnsi"/>
          <w:color w:val="000000" w:themeColor="text1"/>
          <w:lang w:eastAsia="fr-FR"/>
        </w:rPr>
        <w:t>et constitution du nouveau Bureau Bois</w:t>
      </w:r>
    </w:p>
    <w:p w14:paraId="6310FF1C" w14:textId="509AA0DC" w:rsidR="004A343F" w:rsidRPr="004A343F" w:rsidRDefault="004A343F" w:rsidP="00432260">
      <w:pPr>
        <w:numPr>
          <w:ilvl w:val="0"/>
          <w:numId w:val="2"/>
        </w:numPr>
        <w:contextualSpacing/>
        <w:jc w:val="left"/>
        <w:textAlignment w:val="baseline"/>
        <w:rPr>
          <w:rFonts w:eastAsia="Times New Roman" w:cstheme="minorHAnsi"/>
          <w:lang w:eastAsia="fr-FR"/>
        </w:rPr>
      </w:pPr>
      <w:r w:rsidRPr="004A343F">
        <w:rPr>
          <w:rFonts w:eastAsia="Times New Roman" w:cstheme="minorHAnsi"/>
          <w:b/>
          <w:bCs/>
          <w:i/>
          <w:iCs/>
          <w:color w:val="000000" w:themeColor="text1"/>
          <w:lang w:eastAsia="fr-FR"/>
        </w:rPr>
        <w:t xml:space="preserve">Autoconsommation des installations </w:t>
      </w:r>
      <w:r w:rsidRPr="004A343F">
        <w:rPr>
          <w:rFonts w:eastAsia="Times New Roman" w:cstheme="minorHAnsi"/>
          <w:color w:val="000000" w:themeColor="text1"/>
          <w:lang w:eastAsia="fr-FR"/>
        </w:rPr>
        <w:t>de production</w:t>
      </w:r>
      <w:r w:rsidR="00317DC5">
        <w:rPr>
          <w:rFonts w:eastAsia="Times New Roman" w:cstheme="minorHAnsi"/>
          <w:color w:val="000000" w:themeColor="text1"/>
          <w:lang w:eastAsia="fr-FR"/>
        </w:rPr>
        <w:t xml:space="preserve"> PV</w:t>
      </w:r>
      <w:r w:rsidR="00317DC5" w:rsidRPr="004A343F">
        <w:rPr>
          <w:rFonts w:eastAsia="Times New Roman" w:cstheme="minorHAnsi"/>
          <w:color w:val="000000" w:themeColor="text1"/>
          <w:lang w:eastAsia="fr-FR"/>
        </w:rPr>
        <w:t xml:space="preserve"> :</w:t>
      </w:r>
      <w:r w:rsidRPr="004A343F">
        <w:rPr>
          <w:rFonts w:eastAsia="Times New Roman" w:cstheme="minorHAnsi"/>
          <w:color w:val="000000" w:themeColor="text1"/>
          <w:lang w:eastAsia="fr-FR"/>
        </w:rPr>
        <w:t xml:space="preserve"> </w:t>
      </w:r>
      <w:r w:rsidR="00B377C7">
        <w:rPr>
          <w:rFonts w:eastAsia="Times New Roman" w:cstheme="minorHAnsi"/>
          <w:color w:val="000000" w:themeColor="text1"/>
          <w:lang w:eastAsia="fr-FR"/>
        </w:rPr>
        <w:t xml:space="preserve">Par </w:t>
      </w:r>
      <w:r w:rsidR="00B377C7" w:rsidRPr="00317DC5">
        <w:rPr>
          <w:rFonts w:eastAsia="Times New Roman" w:cstheme="minorHAnsi"/>
          <w:b/>
          <w:bCs/>
          <w:i/>
          <w:iCs/>
          <w:color w:val="000000" w:themeColor="text1"/>
          <w:lang w:eastAsia="fr-FR"/>
        </w:rPr>
        <w:t>Alexandre RUBY</w:t>
      </w:r>
      <w:r w:rsidR="00B377C7">
        <w:rPr>
          <w:rFonts w:eastAsia="Times New Roman" w:cstheme="minorHAnsi"/>
          <w:color w:val="000000" w:themeColor="text1"/>
          <w:lang w:eastAsia="fr-FR"/>
        </w:rPr>
        <w:t xml:space="preserve"> (ASE)</w:t>
      </w:r>
      <w:r w:rsidR="00317DC5">
        <w:rPr>
          <w:rFonts w:eastAsia="Times New Roman" w:cstheme="minorHAnsi"/>
          <w:color w:val="000000" w:themeColor="text1"/>
          <w:lang w:eastAsia="fr-FR"/>
        </w:rPr>
        <w:t xml:space="preserve"> ET </w:t>
      </w:r>
      <w:r w:rsidR="00317DC5" w:rsidRPr="00317DC5">
        <w:rPr>
          <w:rFonts w:eastAsia="Times New Roman" w:cstheme="minorHAnsi"/>
          <w:b/>
          <w:bCs/>
          <w:i/>
          <w:iCs/>
          <w:color w:val="000000" w:themeColor="text1"/>
          <w:lang w:eastAsia="fr-FR"/>
        </w:rPr>
        <w:t>Grégory LASSIA</w:t>
      </w:r>
      <w:r w:rsidR="00317DC5">
        <w:rPr>
          <w:rFonts w:eastAsia="Times New Roman" w:cstheme="minorHAnsi"/>
          <w:color w:val="000000" w:themeColor="text1"/>
          <w:lang w:eastAsia="fr-FR"/>
        </w:rPr>
        <w:t xml:space="preserve"> de l’Auxiliaire</w:t>
      </w:r>
    </w:p>
    <w:p w14:paraId="1E17D274" w14:textId="0C12F96B" w:rsidR="004A343F" w:rsidRPr="004A343F" w:rsidRDefault="004A343F" w:rsidP="00432260">
      <w:pPr>
        <w:numPr>
          <w:ilvl w:val="0"/>
          <w:numId w:val="2"/>
        </w:numPr>
        <w:contextualSpacing/>
        <w:jc w:val="left"/>
        <w:textAlignment w:val="baseline"/>
        <w:rPr>
          <w:rFonts w:eastAsia="Times New Roman" w:cstheme="minorHAnsi"/>
          <w:lang w:eastAsia="fr-FR"/>
        </w:rPr>
      </w:pPr>
      <w:r w:rsidRPr="004A343F">
        <w:rPr>
          <w:rFonts w:eastAsia="Times New Roman" w:cstheme="minorHAnsi"/>
          <w:b/>
          <w:bCs/>
          <w:i/>
          <w:iCs/>
          <w:color w:val="000000" w:themeColor="text1"/>
          <w:lang w:eastAsia="fr-FR"/>
        </w:rPr>
        <w:t>REP</w:t>
      </w:r>
      <w:r w:rsidRPr="004A343F">
        <w:rPr>
          <w:rFonts w:eastAsia="Times New Roman" w:cstheme="minorHAnsi"/>
          <w:color w:val="000000" w:themeColor="text1"/>
          <w:lang w:eastAsia="fr-FR"/>
        </w:rPr>
        <w:t xml:space="preserve"> Responsabilité Élargie des producteurs</w:t>
      </w:r>
      <w:r w:rsidR="00B377C7">
        <w:rPr>
          <w:rFonts w:eastAsia="Times New Roman" w:cstheme="minorHAnsi"/>
          <w:color w:val="000000" w:themeColor="text1"/>
          <w:lang w:eastAsia="fr-FR"/>
        </w:rPr>
        <w:t xml:space="preserve"> : par </w:t>
      </w:r>
      <w:r w:rsidR="00B377C7" w:rsidRPr="00317DC5">
        <w:rPr>
          <w:rFonts w:eastAsia="Times New Roman" w:cstheme="minorHAnsi"/>
          <w:b/>
          <w:bCs/>
          <w:i/>
          <w:iCs/>
          <w:color w:val="000000" w:themeColor="text1"/>
          <w:lang w:eastAsia="fr-FR"/>
        </w:rPr>
        <w:t>Angélique ARNAUD</w:t>
      </w:r>
      <w:r w:rsidR="00B377C7">
        <w:rPr>
          <w:rFonts w:eastAsia="Times New Roman" w:cstheme="minorHAnsi"/>
          <w:color w:val="000000" w:themeColor="text1"/>
          <w:lang w:eastAsia="fr-FR"/>
        </w:rPr>
        <w:t xml:space="preserve"> de la FRB AURA</w:t>
      </w:r>
    </w:p>
    <w:p w14:paraId="12F17A98" w14:textId="7265000C" w:rsidR="004A343F" w:rsidRPr="004A343F" w:rsidRDefault="004A343F" w:rsidP="00432260">
      <w:pPr>
        <w:numPr>
          <w:ilvl w:val="0"/>
          <w:numId w:val="2"/>
        </w:numPr>
        <w:contextualSpacing/>
        <w:jc w:val="left"/>
        <w:textAlignment w:val="baseline"/>
        <w:rPr>
          <w:rFonts w:eastAsia="Times New Roman" w:cstheme="minorHAnsi"/>
          <w:lang w:eastAsia="fr-FR"/>
        </w:rPr>
      </w:pPr>
      <w:r w:rsidRPr="004A343F">
        <w:rPr>
          <w:rFonts w:eastAsia="Times New Roman" w:cstheme="minorHAnsi"/>
          <w:b/>
          <w:bCs/>
          <w:i/>
          <w:iCs/>
          <w:color w:val="000000" w:themeColor="text1"/>
          <w:lang w:eastAsia="fr-FR"/>
        </w:rPr>
        <w:t xml:space="preserve">Poussières de </w:t>
      </w:r>
      <w:r w:rsidR="00432260" w:rsidRPr="004A343F">
        <w:rPr>
          <w:rFonts w:eastAsia="Times New Roman" w:cstheme="minorHAnsi"/>
          <w:b/>
          <w:bCs/>
          <w:i/>
          <w:iCs/>
          <w:color w:val="000000" w:themeColor="text1"/>
          <w:lang w:eastAsia="fr-FR"/>
        </w:rPr>
        <w:t>bois</w:t>
      </w:r>
      <w:r w:rsidR="00432260" w:rsidRPr="004A343F">
        <w:rPr>
          <w:rFonts w:eastAsia="Times New Roman" w:cstheme="minorHAnsi"/>
          <w:color w:val="000000" w:themeColor="text1"/>
          <w:lang w:eastAsia="fr-FR"/>
        </w:rPr>
        <w:t xml:space="preserve"> :</w:t>
      </w:r>
      <w:r w:rsidRPr="004A343F">
        <w:rPr>
          <w:rFonts w:eastAsia="Times New Roman" w:cstheme="minorHAnsi"/>
          <w:color w:val="000000" w:themeColor="text1"/>
          <w:lang w:eastAsia="fr-FR"/>
        </w:rPr>
        <w:t xml:space="preserve"> Simulateur et guide technique </w:t>
      </w:r>
      <w:r w:rsidR="00B377C7">
        <w:rPr>
          <w:rFonts w:eastAsia="Times New Roman" w:cstheme="minorHAnsi"/>
          <w:color w:val="000000" w:themeColor="text1"/>
          <w:lang w:eastAsia="fr-FR"/>
        </w:rPr>
        <w:t xml:space="preserve">par </w:t>
      </w:r>
      <w:r w:rsidR="00B377C7" w:rsidRPr="00317DC5">
        <w:rPr>
          <w:rFonts w:eastAsia="Times New Roman" w:cstheme="minorHAnsi"/>
          <w:b/>
          <w:bCs/>
          <w:i/>
          <w:iCs/>
          <w:color w:val="000000" w:themeColor="text1"/>
          <w:lang w:eastAsia="fr-FR"/>
        </w:rPr>
        <w:t>Léa VARENNE</w:t>
      </w:r>
      <w:r w:rsidR="00B377C7">
        <w:rPr>
          <w:rFonts w:eastAsia="Times New Roman" w:cstheme="minorHAnsi"/>
          <w:color w:val="000000" w:themeColor="text1"/>
          <w:lang w:eastAsia="fr-FR"/>
        </w:rPr>
        <w:t xml:space="preserve"> de l’OPPBTP</w:t>
      </w:r>
    </w:p>
    <w:p w14:paraId="54F8D383" w14:textId="77777777" w:rsidR="004A343F" w:rsidRPr="004A343F" w:rsidRDefault="004A343F" w:rsidP="00432260">
      <w:pPr>
        <w:numPr>
          <w:ilvl w:val="0"/>
          <w:numId w:val="2"/>
        </w:numPr>
        <w:contextualSpacing/>
        <w:jc w:val="left"/>
        <w:textAlignment w:val="baseline"/>
        <w:rPr>
          <w:rFonts w:eastAsia="Times New Roman" w:cstheme="minorHAnsi"/>
          <w:lang w:eastAsia="fr-FR"/>
        </w:rPr>
      </w:pPr>
      <w:r w:rsidRPr="004A343F">
        <w:rPr>
          <w:rFonts w:eastAsia="Times New Roman" w:cstheme="minorHAnsi"/>
          <w:b/>
          <w:bCs/>
          <w:i/>
          <w:iCs/>
          <w:color w:val="000000" w:themeColor="text1"/>
          <w:lang w:eastAsia="fr-FR"/>
        </w:rPr>
        <w:t>Questions diverses</w:t>
      </w:r>
    </w:p>
    <w:p w14:paraId="50333234" w14:textId="49935C6C" w:rsidR="004A343F" w:rsidRDefault="004A343F" w:rsidP="005909AD">
      <w:pPr>
        <w:contextualSpacing/>
        <w:jc w:val="left"/>
        <w:textAlignment w:val="baseline"/>
        <w:rPr>
          <w:rFonts w:cstheme="minorHAnsi"/>
          <w:b/>
          <w:bCs/>
          <w:i/>
          <w:iCs/>
          <w:color w:val="000000" w:themeColor="text1"/>
          <w:lang w:eastAsia="fr-FR"/>
        </w:rPr>
      </w:pPr>
      <w:r w:rsidRPr="004A343F">
        <w:rPr>
          <w:rFonts w:cstheme="minorHAnsi"/>
          <w:i/>
          <w:iCs/>
          <w:color w:val="000000" w:themeColor="text1"/>
          <w:u w:val="single"/>
          <w:lang w:eastAsia="fr-FR"/>
        </w:rPr>
        <w:t>12h30- 14h</w:t>
      </w:r>
      <w:r w:rsidR="00432260" w:rsidRPr="005909AD">
        <w:rPr>
          <w:rFonts w:cstheme="minorHAnsi"/>
          <w:i/>
          <w:iCs/>
          <w:color w:val="000000" w:themeColor="text1"/>
          <w:u w:val="single"/>
          <w:lang w:eastAsia="fr-FR"/>
        </w:rPr>
        <w:t>00</w:t>
      </w:r>
      <w:r w:rsidR="00432260" w:rsidRPr="004A343F">
        <w:rPr>
          <w:rFonts w:cstheme="minorHAnsi"/>
          <w:b/>
          <w:bCs/>
          <w:i/>
          <w:iCs/>
          <w:color w:val="000000" w:themeColor="text1"/>
          <w:lang w:eastAsia="fr-FR"/>
        </w:rPr>
        <w:t xml:space="preserve"> :</w:t>
      </w:r>
      <w:r w:rsidRPr="004A343F">
        <w:rPr>
          <w:rFonts w:cstheme="minorHAnsi"/>
          <w:b/>
          <w:bCs/>
          <w:i/>
          <w:iCs/>
          <w:color w:val="000000" w:themeColor="text1"/>
          <w:lang w:eastAsia="fr-FR"/>
        </w:rPr>
        <w:t xml:space="preserve"> Repas au Capucin Gourmand (1520 Route de Genève à Vougy</w:t>
      </w:r>
      <w:r w:rsidR="005909AD">
        <w:rPr>
          <w:rFonts w:cstheme="minorHAnsi"/>
          <w:b/>
          <w:bCs/>
          <w:i/>
          <w:iCs/>
          <w:color w:val="000000" w:themeColor="text1"/>
          <w:lang w:eastAsia="fr-FR"/>
        </w:rPr>
        <w:t>)</w:t>
      </w:r>
    </w:p>
    <w:p w14:paraId="354D7EBD" w14:textId="7903FAE3" w:rsidR="004A343F" w:rsidRDefault="004A343F" w:rsidP="005909AD">
      <w:pPr>
        <w:contextualSpacing/>
        <w:jc w:val="left"/>
        <w:textAlignment w:val="baseline"/>
        <w:rPr>
          <w:rFonts w:cstheme="minorHAnsi"/>
          <w:b/>
          <w:bCs/>
          <w:i/>
          <w:iCs/>
          <w:color w:val="000000" w:themeColor="text1"/>
          <w:lang w:eastAsia="fr-FR"/>
        </w:rPr>
      </w:pPr>
    </w:p>
    <w:p w14:paraId="28BCDBB0" w14:textId="640FAC59" w:rsidR="004A343F" w:rsidRDefault="005909AD" w:rsidP="005909AD">
      <w:pPr>
        <w:contextualSpacing/>
        <w:jc w:val="left"/>
        <w:textAlignment w:val="baseline"/>
        <w:rPr>
          <w:rFonts w:cstheme="minorHAnsi"/>
          <w:color w:val="000000" w:themeColor="text1"/>
          <w:lang w:eastAsia="fr-FR"/>
        </w:rPr>
      </w:pPr>
      <w:r w:rsidRPr="005909AD">
        <w:rPr>
          <w:rFonts w:cstheme="minorHAnsi"/>
          <w:color w:val="000000" w:themeColor="text1"/>
          <w:lang w:eastAsia="fr-FR"/>
        </w:rPr>
        <w:t xml:space="preserve">Anthony BETEMPS </w:t>
      </w:r>
      <w:r w:rsidR="00E561FE">
        <w:rPr>
          <w:rFonts w:cstheme="minorHAnsi"/>
          <w:color w:val="000000" w:themeColor="text1"/>
          <w:lang w:eastAsia="fr-FR"/>
        </w:rPr>
        <w:t xml:space="preserve">et Antoine LUQUET </w:t>
      </w:r>
      <w:r w:rsidR="00E561FE" w:rsidRPr="005909AD">
        <w:rPr>
          <w:rFonts w:cstheme="minorHAnsi"/>
          <w:color w:val="000000" w:themeColor="text1"/>
          <w:lang w:eastAsia="fr-FR"/>
        </w:rPr>
        <w:t>condu</w:t>
      </w:r>
      <w:r w:rsidR="00E561FE">
        <w:rPr>
          <w:rFonts w:cstheme="minorHAnsi"/>
          <w:color w:val="000000" w:themeColor="text1"/>
          <w:lang w:eastAsia="fr-FR"/>
        </w:rPr>
        <w:t>isen</w:t>
      </w:r>
      <w:r w:rsidR="00E561FE" w:rsidRPr="005909AD">
        <w:rPr>
          <w:rFonts w:cstheme="minorHAnsi"/>
          <w:color w:val="000000" w:themeColor="text1"/>
          <w:lang w:eastAsia="fr-FR"/>
        </w:rPr>
        <w:t>t</w:t>
      </w:r>
      <w:r w:rsidRPr="005909AD">
        <w:rPr>
          <w:rFonts w:cstheme="minorHAnsi"/>
          <w:color w:val="000000" w:themeColor="text1"/>
          <w:lang w:eastAsia="fr-FR"/>
        </w:rPr>
        <w:t xml:space="preserve"> la visite du site de la scierie en deux demi-groupe</w:t>
      </w:r>
      <w:r w:rsidR="00E561FE">
        <w:rPr>
          <w:rFonts w:cstheme="minorHAnsi"/>
          <w:color w:val="000000" w:themeColor="text1"/>
          <w:lang w:eastAsia="fr-FR"/>
        </w:rPr>
        <w:t>. C’</w:t>
      </w:r>
      <w:r w:rsidR="00E561FE" w:rsidRPr="00E561FE">
        <w:rPr>
          <w:rFonts w:cstheme="minorHAnsi"/>
          <w:color w:val="000000" w:themeColor="text1"/>
          <w:lang w:eastAsia="fr-FR"/>
        </w:rPr>
        <w:t>est la plus grosse scierie de Haute-Savoie. Elle transforme environ 140</w:t>
      </w:r>
      <w:r w:rsidR="00E561FE">
        <w:rPr>
          <w:rFonts w:cstheme="minorHAnsi"/>
          <w:color w:val="000000" w:themeColor="text1"/>
          <w:lang w:eastAsia="fr-FR"/>
        </w:rPr>
        <w:t xml:space="preserve"> </w:t>
      </w:r>
      <w:r w:rsidR="00E561FE" w:rsidRPr="00E561FE">
        <w:rPr>
          <w:rFonts w:cstheme="minorHAnsi"/>
          <w:color w:val="000000" w:themeColor="text1"/>
          <w:lang w:eastAsia="fr-FR"/>
        </w:rPr>
        <w:t>000m</w:t>
      </w:r>
      <w:r w:rsidR="00E561FE" w:rsidRPr="00E561FE">
        <w:rPr>
          <w:rFonts w:cstheme="minorHAnsi"/>
          <w:color w:val="000000" w:themeColor="text1"/>
          <w:vertAlign w:val="superscript"/>
          <w:lang w:eastAsia="fr-FR"/>
        </w:rPr>
        <w:t>3</w:t>
      </w:r>
      <w:r w:rsidR="0050174C">
        <w:rPr>
          <w:rFonts w:cstheme="minorHAnsi"/>
          <w:color w:val="000000" w:themeColor="text1"/>
          <w:vertAlign w:val="superscript"/>
          <w:lang w:eastAsia="fr-FR"/>
        </w:rPr>
        <w:t xml:space="preserve"> </w:t>
      </w:r>
      <w:r w:rsidR="00E561FE" w:rsidRPr="00E561FE">
        <w:rPr>
          <w:rFonts w:cstheme="minorHAnsi"/>
          <w:color w:val="000000" w:themeColor="text1"/>
          <w:lang w:eastAsia="fr-FR"/>
        </w:rPr>
        <w:t>de grumes pour une production de 60</w:t>
      </w:r>
      <w:r w:rsidR="00E561FE">
        <w:rPr>
          <w:rFonts w:cstheme="minorHAnsi"/>
          <w:color w:val="000000" w:themeColor="text1"/>
          <w:lang w:eastAsia="fr-FR"/>
        </w:rPr>
        <w:t xml:space="preserve"> </w:t>
      </w:r>
      <w:r w:rsidR="00E561FE" w:rsidRPr="00E561FE">
        <w:rPr>
          <w:rFonts w:cstheme="minorHAnsi"/>
          <w:color w:val="000000" w:themeColor="text1"/>
          <w:lang w:eastAsia="fr-FR"/>
        </w:rPr>
        <w:t>000m</w:t>
      </w:r>
      <w:r w:rsidR="0050174C" w:rsidRPr="0050174C">
        <w:rPr>
          <w:rFonts w:cstheme="minorHAnsi"/>
          <w:color w:val="000000" w:themeColor="text1"/>
          <w:vertAlign w:val="superscript"/>
          <w:lang w:eastAsia="fr-FR"/>
        </w:rPr>
        <w:t>3</w:t>
      </w:r>
      <w:r w:rsidR="00E561FE">
        <w:rPr>
          <w:rFonts w:cstheme="minorHAnsi"/>
          <w:color w:val="000000" w:themeColor="text1"/>
          <w:lang w:eastAsia="fr-FR"/>
        </w:rPr>
        <w:t xml:space="preserve"> </w:t>
      </w:r>
      <w:r w:rsidR="00E561FE" w:rsidRPr="00E561FE">
        <w:rPr>
          <w:rFonts w:cstheme="minorHAnsi"/>
          <w:color w:val="000000" w:themeColor="text1"/>
          <w:lang w:eastAsia="fr-FR"/>
        </w:rPr>
        <w:t>de sciage de 45 000 tonnes de connexes</w:t>
      </w:r>
      <w:r w:rsidR="00E561FE">
        <w:rPr>
          <w:rFonts w:cstheme="minorHAnsi"/>
          <w:color w:val="000000" w:themeColor="text1"/>
          <w:lang w:eastAsia="fr-FR"/>
        </w:rPr>
        <w:t xml:space="preserve">. </w:t>
      </w:r>
    </w:p>
    <w:p w14:paraId="5AC4BEA2" w14:textId="79D38859" w:rsidR="004A343F" w:rsidRDefault="00E561FE" w:rsidP="005909AD">
      <w:pPr>
        <w:contextualSpacing/>
        <w:jc w:val="left"/>
        <w:textAlignment w:val="baseline"/>
        <w:rPr>
          <w:rFonts w:cstheme="minorHAnsi"/>
          <w:color w:val="000000" w:themeColor="text1"/>
          <w:lang w:eastAsia="fr-FR"/>
        </w:rPr>
      </w:pPr>
      <w:r>
        <w:rPr>
          <w:rFonts w:cstheme="minorHAnsi"/>
          <w:color w:val="000000" w:themeColor="text1"/>
          <w:lang w:eastAsia="fr-FR"/>
        </w:rPr>
        <w:t>Les sciages sont principalement destinés à la charpente, au bardage, à la terrasse, aux lambris et aux parquets.</w:t>
      </w:r>
    </w:p>
    <w:p w14:paraId="78AD3018" w14:textId="6E20B021" w:rsidR="00E561FE" w:rsidRPr="00E561FE" w:rsidRDefault="00E561FE" w:rsidP="00E561FE">
      <w:pPr>
        <w:contextualSpacing/>
        <w:jc w:val="left"/>
        <w:textAlignment w:val="baseline"/>
        <w:rPr>
          <w:rFonts w:cstheme="minorHAnsi"/>
          <w:color w:val="000000" w:themeColor="text1"/>
          <w:lang w:eastAsia="fr-FR"/>
        </w:rPr>
      </w:pPr>
      <w:r>
        <w:rPr>
          <w:rFonts w:cstheme="minorHAnsi"/>
          <w:color w:val="000000" w:themeColor="text1"/>
          <w:lang w:eastAsia="fr-FR"/>
        </w:rPr>
        <w:t xml:space="preserve">La visite marque des étapes aux différents processus de fabrication : </w:t>
      </w:r>
      <w:r w:rsidRPr="00E561FE">
        <w:rPr>
          <w:rFonts w:cstheme="minorHAnsi"/>
          <w:color w:val="000000" w:themeColor="text1"/>
          <w:lang w:eastAsia="fr-FR"/>
        </w:rPr>
        <w:t>Approvisionnement</w:t>
      </w:r>
      <w:r>
        <w:rPr>
          <w:rFonts w:cstheme="minorHAnsi"/>
          <w:color w:val="000000" w:themeColor="text1"/>
          <w:lang w:eastAsia="fr-FR"/>
        </w:rPr>
        <w:t xml:space="preserve">, </w:t>
      </w:r>
      <w:r w:rsidRPr="00E561FE">
        <w:rPr>
          <w:rFonts w:cstheme="minorHAnsi"/>
          <w:color w:val="000000" w:themeColor="text1"/>
          <w:lang w:eastAsia="fr-FR"/>
        </w:rPr>
        <w:t>Séchage</w:t>
      </w:r>
      <w:r>
        <w:rPr>
          <w:rFonts w:cstheme="minorHAnsi"/>
          <w:color w:val="000000" w:themeColor="text1"/>
          <w:lang w:eastAsia="fr-FR"/>
        </w:rPr>
        <w:t xml:space="preserve">, </w:t>
      </w:r>
      <w:r w:rsidRPr="00E561FE">
        <w:rPr>
          <w:rFonts w:cstheme="minorHAnsi"/>
          <w:color w:val="000000" w:themeColor="text1"/>
          <w:lang w:eastAsia="fr-FR"/>
        </w:rPr>
        <w:t>Rabotage</w:t>
      </w:r>
      <w:r>
        <w:rPr>
          <w:rFonts w:cstheme="minorHAnsi"/>
          <w:color w:val="000000" w:themeColor="text1"/>
          <w:lang w:eastAsia="fr-FR"/>
        </w:rPr>
        <w:t xml:space="preserve">, </w:t>
      </w:r>
      <w:r w:rsidRPr="00E561FE">
        <w:rPr>
          <w:rFonts w:cstheme="minorHAnsi"/>
          <w:color w:val="000000" w:themeColor="text1"/>
          <w:lang w:eastAsia="fr-FR"/>
        </w:rPr>
        <w:t>Traitement</w:t>
      </w:r>
      <w:r>
        <w:rPr>
          <w:rFonts w:cstheme="minorHAnsi"/>
          <w:color w:val="000000" w:themeColor="text1"/>
          <w:lang w:eastAsia="fr-FR"/>
        </w:rPr>
        <w:t xml:space="preserve">, </w:t>
      </w:r>
      <w:r w:rsidRPr="00E561FE">
        <w:rPr>
          <w:rFonts w:cstheme="minorHAnsi"/>
          <w:color w:val="000000" w:themeColor="text1"/>
          <w:lang w:eastAsia="fr-FR"/>
        </w:rPr>
        <w:t>Taille Numérique</w:t>
      </w:r>
      <w:r w:rsidR="00E83B1F">
        <w:rPr>
          <w:rFonts w:cstheme="minorHAnsi"/>
          <w:color w:val="000000" w:themeColor="text1"/>
          <w:lang w:eastAsia="fr-FR"/>
        </w:rPr>
        <w:t xml:space="preserve">, </w:t>
      </w:r>
      <w:r w:rsidRPr="00E561FE">
        <w:rPr>
          <w:rFonts w:cstheme="minorHAnsi"/>
          <w:color w:val="000000" w:themeColor="text1"/>
          <w:lang w:eastAsia="fr-FR"/>
        </w:rPr>
        <w:t>Traitement de préservation</w:t>
      </w:r>
      <w:r w:rsidR="00E83B1F">
        <w:rPr>
          <w:rFonts w:cstheme="minorHAnsi"/>
          <w:color w:val="000000" w:themeColor="text1"/>
          <w:lang w:eastAsia="fr-FR"/>
        </w:rPr>
        <w:t>.</w:t>
      </w:r>
    </w:p>
    <w:p w14:paraId="01750B47" w14:textId="2A19CD26" w:rsidR="007C0877" w:rsidRDefault="00432260" w:rsidP="00D15F9A">
      <w:pPr>
        <w:pStyle w:val="Style1"/>
      </w:pPr>
      <w:r>
        <w:t xml:space="preserve">Tour de Table de </w:t>
      </w:r>
      <w:r w:rsidRPr="00432260">
        <w:rPr>
          <w:lang w:val="fr-FR"/>
        </w:rPr>
        <w:t>conjoncture</w:t>
      </w:r>
    </w:p>
    <w:p w14:paraId="023E566C" w14:textId="204C0E82" w:rsidR="00D15F9A" w:rsidRDefault="00956655" w:rsidP="00D15F9A">
      <w:r>
        <w:t xml:space="preserve">La charge de travail </w:t>
      </w:r>
      <w:r w:rsidR="00587F29">
        <w:t>reste</w:t>
      </w:r>
      <w:r>
        <w:t xml:space="preserve"> élevée chez les entrepreneurs présents. </w:t>
      </w:r>
    </w:p>
    <w:p w14:paraId="13B1181D" w14:textId="451F85E1" w:rsidR="003B4756" w:rsidRDefault="00956655" w:rsidP="00D15F9A">
      <w:r>
        <w:t xml:space="preserve">On s’attend à une baisse de l’activité </w:t>
      </w:r>
      <w:r w:rsidR="00587F29">
        <w:t xml:space="preserve">de la construction </w:t>
      </w:r>
      <w:r w:rsidR="00FF4242">
        <w:t>dans le courant</w:t>
      </w:r>
      <w:r>
        <w:t xml:space="preserve"> de l’année 2023 en raison de la pression inflationniste et du resserrement du crédit bancaire. </w:t>
      </w:r>
    </w:p>
    <w:p w14:paraId="29177244" w14:textId="4BA3EC8E" w:rsidR="00F85030" w:rsidRDefault="00F85030" w:rsidP="00F85030">
      <w:pPr>
        <w:pStyle w:val="Style2"/>
      </w:pPr>
      <w:r>
        <w:t xml:space="preserve">Le bois </w:t>
      </w:r>
      <w:r w:rsidR="00436594" w:rsidRPr="00436594">
        <w:t>grand</w:t>
      </w:r>
      <w:r>
        <w:t xml:space="preserve"> </w:t>
      </w:r>
      <w:r w:rsidRPr="00436594">
        <w:t xml:space="preserve">gagnant de la </w:t>
      </w:r>
      <w:r w:rsidR="00250C02">
        <w:t>S</w:t>
      </w:r>
      <w:r w:rsidRPr="00436594">
        <w:t xml:space="preserve">tratégie </w:t>
      </w:r>
      <w:r w:rsidR="00250C02">
        <w:t>N</w:t>
      </w:r>
      <w:r w:rsidRPr="00436594">
        <w:t xml:space="preserve">ationale </w:t>
      </w:r>
      <w:r w:rsidR="00250C02">
        <w:t>B</w:t>
      </w:r>
      <w:r w:rsidRPr="00436594">
        <w:t xml:space="preserve">as </w:t>
      </w:r>
      <w:r w:rsidR="00250C02">
        <w:t>C</w:t>
      </w:r>
      <w:r w:rsidRPr="00436594">
        <w:t>arbone de</w:t>
      </w:r>
      <w:r>
        <w:t xml:space="preserve"> la France</w:t>
      </w:r>
    </w:p>
    <w:p w14:paraId="0A0B8F00" w14:textId="08CD844C" w:rsidR="00587F29" w:rsidRDefault="003B4756" w:rsidP="00D15F9A">
      <w:r>
        <w:t xml:space="preserve">La construction bois est avantagée par rapport aux autres </w:t>
      </w:r>
      <w:r w:rsidR="00F85030">
        <w:t xml:space="preserve">fabricants de </w:t>
      </w:r>
      <w:r>
        <w:t xml:space="preserve">matériaux dans le cadre de la RE 2020 et des exigences </w:t>
      </w:r>
      <w:r w:rsidR="0001529D">
        <w:t>de</w:t>
      </w:r>
      <w:r>
        <w:t xml:space="preserve"> la Stratégie</w:t>
      </w:r>
      <w:r w:rsidR="00F85030">
        <w:t xml:space="preserve"> Nationale </w:t>
      </w:r>
      <w:r>
        <w:t xml:space="preserve">Bas Carbone que la France impose aux industriels du béton et de l’acier </w:t>
      </w:r>
      <w:r w:rsidR="0001529D">
        <w:t>notamment : D</w:t>
      </w:r>
      <w:r>
        <w:t>iminution des émissions de carbone et objectif zéro émission nette en 2050</w:t>
      </w:r>
      <w:r w:rsidR="0024376F">
        <w:t> : Des investissements colossaux sont engagés pour capturer ou stoker le carbone</w:t>
      </w:r>
      <w:r w:rsidR="00F85030">
        <w:t>.</w:t>
      </w:r>
    </w:p>
    <w:p w14:paraId="200589E9" w14:textId="4F83B65F" w:rsidR="00F85030" w:rsidRDefault="00674DD6" w:rsidP="00674DD6">
      <w:pPr>
        <w:pStyle w:val="Style2"/>
      </w:pPr>
      <w:r>
        <w:t xml:space="preserve">Diminution de la </w:t>
      </w:r>
      <w:r w:rsidRPr="00674DD6">
        <w:t>production</w:t>
      </w:r>
      <w:r>
        <w:t xml:space="preserve"> de </w:t>
      </w:r>
      <w:r w:rsidRPr="00674DD6">
        <w:t>logements</w:t>
      </w:r>
      <w:r w:rsidR="00631F5A">
        <w:t xml:space="preserve"> </w:t>
      </w:r>
      <w:r>
        <w:t>:</w:t>
      </w:r>
    </w:p>
    <w:p w14:paraId="30DA48A8" w14:textId="1CF42117" w:rsidR="00956655" w:rsidRDefault="00956655" w:rsidP="00D15F9A">
      <w:r>
        <w:t xml:space="preserve">L’accès au marché immobilier devint plus difficile pour les ménages ordinaires. Les frontaliers tirent la croissance du logement en raison de leurs capacités de financement (et d’endettement). Ce segment de clientèle est amené à se développer compte tenu des besoins </w:t>
      </w:r>
      <w:r w:rsidR="00F00950">
        <w:t>à</w:t>
      </w:r>
      <w:r>
        <w:t xml:space="preserve"> </w:t>
      </w:r>
      <w:r w:rsidR="008360BC">
        <w:t>Genève</w:t>
      </w:r>
      <w:r>
        <w:t>.</w:t>
      </w:r>
    </w:p>
    <w:p w14:paraId="37AF7945" w14:textId="5CDE8679" w:rsidR="00956655" w:rsidRDefault="00FB47B4" w:rsidP="00D15F9A">
      <w:r>
        <w:t xml:space="preserve">A fin octobre (glissement annuel sur 12 mois), les </w:t>
      </w:r>
      <w:r w:rsidRPr="00DB56DE">
        <w:rPr>
          <w:b/>
          <w:bCs/>
          <w:i/>
          <w:iCs/>
        </w:rPr>
        <w:t>logements commencés diminuent</w:t>
      </w:r>
      <w:r>
        <w:t xml:space="preserve"> de 25%</w:t>
      </w:r>
      <w:r w:rsidR="00A461BA">
        <w:t xml:space="preserve"> à 8 200 logements</w:t>
      </w:r>
      <w:r>
        <w:t xml:space="preserve"> (collectif</w:t>
      </w:r>
      <w:r w:rsidR="00A461BA">
        <w:t>s principalement</w:t>
      </w:r>
      <w:r>
        <w:t xml:space="preserve">) </w:t>
      </w:r>
      <w:r w:rsidR="00A461BA">
        <w:t xml:space="preserve">en Haute-Savoie </w:t>
      </w:r>
      <w:r>
        <w:t xml:space="preserve">et dans le même intervalle de temps, les </w:t>
      </w:r>
      <w:r w:rsidRPr="00DB56DE">
        <w:rPr>
          <w:b/>
          <w:bCs/>
          <w:i/>
          <w:iCs/>
        </w:rPr>
        <w:t>logements autorisés augmentent</w:t>
      </w:r>
      <w:r>
        <w:t xml:space="preserve"> de 9% </w:t>
      </w:r>
      <w:r w:rsidR="00A461BA">
        <w:t xml:space="preserve">à 11 500 logements </w:t>
      </w:r>
      <w:r>
        <w:t>(collectifs uniquement). La construction bois est</w:t>
      </w:r>
      <w:r w:rsidR="004A4785">
        <w:t xml:space="preserve"> moins touchée que le béton.</w:t>
      </w:r>
    </w:p>
    <w:p w14:paraId="5FD9B7A8" w14:textId="3E6790DB" w:rsidR="0091223E" w:rsidRDefault="0091223E" w:rsidP="00D15F9A"/>
    <w:p w14:paraId="262CFFD2" w14:textId="275EE219" w:rsidR="0091223E" w:rsidRDefault="0091223E" w:rsidP="00D15F9A"/>
    <w:p w14:paraId="7E14A581" w14:textId="77777777" w:rsidR="0091223E" w:rsidRPr="00D15F9A" w:rsidRDefault="0091223E" w:rsidP="00D15F9A"/>
    <w:p w14:paraId="2C86267B" w14:textId="54CCEE41" w:rsidR="007C0877" w:rsidRPr="00E211C5" w:rsidRDefault="00791C79" w:rsidP="00D15F9A">
      <w:pPr>
        <w:pStyle w:val="Style2"/>
      </w:pPr>
      <w:r>
        <w:lastRenderedPageBreak/>
        <w:t xml:space="preserve">Cas des </w:t>
      </w:r>
      <w:r w:rsidRPr="00791C79">
        <w:t>tuiles</w:t>
      </w:r>
      <w:r w:rsidR="0091223E">
        <w:t> :</w:t>
      </w:r>
    </w:p>
    <w:p w14:paraId="317F1955" w14:textId="09EF4607" w:rsidR="00E211C5" w:rsidRDefault="006D37FC" w:rsidP="00D15F9A">
      <w:r>
        <w:t>La fabrication des tuiles exige de la cuisson au gaz et en raison de l’augmentation des couts l’énergie et des exigences de la stratégie nationale Bas Carbone, les industriels gros consommateurs d’énergie sont durement impactés et doivent faire des choix stratégiques pour survivre</w:t>
      </w:r>
      <w:r w:rsidR="00BF36CE">
        <w:t> : F</w:t>
      </w:r>
      <w:r>
        <w:t xml:space="preserve">ermeture de lignes de fabrication, réduction de la largeur de la gamme d’un modèle, repositionnement sur des marchés plus rémunérateurs (abandon de la production pour les </w:t>
      </w:r>
      <w:r w:rsidR="00BF36CE">
        <w:t>CMIstes</w:t>
      </w:r>
      <w:r>
        <w:t>)</w:t>
      </w:r>
      <w:r w:rsidR="00BF36CE">
        <w:t>, etc…</w:t>
      </w:r>
    </w:p>
    <w:p w14:paraId="008A6EE2" w14:textId="4456533F" w:rsidR="006D37FC" w:rsidRPr="00E211C5" w:rsidRDefault="00D73E16" w:rsidP="00D15F9A">
      <w:r>
        <w:t xml:space="preserve">Sur ce sujet il n’y a pas de solution </w:t>
      </w:r>
      <w:r w:rsidR="00257FF6">
        <w:t>miracle.</w:t>
      </w:r>
    </w:p>
    <w:p w14:paraId="161634B1" w14:textId="7A4111E0" w:rsidR="007C0877" w:rsidRDefault="000E2B78" w:rsidP="000E2B78">
      <w:pPr>
        <w:pStyle w:val="Style2"/>
      </w:pPr>
      <w:r w:rsidRPr="000E2B78">
        <w:t>Rareté</w:t>
      </w:r>
      <w:r>
        <w:t xml:space="preserve"> de la main-d’oeuvre :</w:t>
      </w:r>
    </w:p>
    <w:p w14:paraId="403AE67E" w14:textId="4E04A06B" w:rsidR="000E2B78" w:rsidRDefault="0099183E" w:rsidP="00D15F9A">
      <w:r>
        <w:rPr>
          <w:lang w:val="de-DE"/>
        </w:rPr>
        <w:t xml:space="preserve">Les </w:t>
      </w:r>
      <w:r w:rsidRPr="0099183E">
        <w:t>entrepreneurs</w:t>
      </w:r>
      <w:r>
        <w:rPr>
          <w:lang w:val="de-DE"/>
        </w:rPr>
        <w:t xml:space="preserve"> en </w:t>
      </w:r>
      <w:r w:rsidRPr="0099183E">
        <w:t>charpente</w:t>
      </w:r>
      <w:r>
        <w:rPr>
          <w:lang w:val="de-DE"/>
        </w:rPr>
        <w:t xml:space="preserve">, </w:t>
      </w:r>
      <w:r w:rsidRPr="0099183E">
        <w:t>menuiserie</w:t>
      </w:r>
      <w:r>
        <w:t xml:space="preserve"> et couverture zinguerie déplorent la pénurie de main d’œuvre qualifiée.</w:t>
      </w:r>
    </w:p>
    <w:p w14:paraId="22CD0C84" w14:textId="77777777" w:rsidR="006666F5" w:rsidRDefault="0099183E" w:rsidP="00D15F9A">
      <w:r>
        <w:t xml:space="preserve">Cette pénurie touche tous les métiers dans de nombreux domaines d’activité. De gros efforts de communication et de rencontre avec les enseignants et les élèves sont en cours à divers échelons du réseau FFB (national, régional et départemental). </w:t>
      </w:r>
    </w:p>
    <w:p w14:paraId="228B18AB" w14:textId="46A77F57" w:rsidR="0099183E" w:rsidRDefault="0099183E" w:rsidP="00D15F9A">
      <w:r>
        <w:t>BTP74 est engagée dans cette démarche depuis 5 ans maintenant. Les conditions de travail et l’équilibre vie familiale et vie professionnelle sont devenus des priorités depuis quelques années et la crise COVID a accéléré le mouvement.</w:t>
      </w:r>
      <w:r w:rsidR="006666F5">
        <w:t xml:space="preserve"> Attirer des jeunes talents nécessite de faire connaître les métiers du bois, mais la communication ne suffit plus.</w:t>
      </w:r>
    </w:p>
    <w:p w14:paraId="38DDF2B7" w14:textId="5DF7B657" w:rsidR="007C0877" w:rsidRDefault="00527741" w:rsidP="00D15F9A">
      <w:pPr>
        <w:pStyle w:val="Style1"/>
        <w:rPr>
          <w:lang w:val="fr-FR"/>
        </w:rPr>
      </w:pPr>
      <w:r>
        <w:t xml:space="preserve">Point </w:t>
      </w:r>
      <w:r w:rsidRPr="00527741">
        <w:rPr>
          <w:lang w:val="fr-FR"/>
        </w:rPr>
        <w:t>statutaire</w:t>
      </w:r>
    </w:p>
    <w:p w14:paraId="031B0858" w14:textId="198DE796" w:rsidR="00346D38" w:rsidRDefault="00346D38" w:rsidP="00346D38">
      <w:r w:rsidRPr="005911BE">
        <w:rPr>
          <w:b/>
          <w:bCs/>
          <w:i/>
          <w:iCs/>
        </w:rPr>
        <w:t>François GELLOZ</w:t>
      </w:r>
      <w:r>
        <w:t xml:space="preserve"> rappelle qu’il achève son second mandat triennal en qualité de président de la Section Bois </w:t>
      </w:r>
      <w:r w:rsidR="005911BE">
        <w:t xml:space="preserve">de BTP74. Il vient de vendre l’entreprise SBS à son repreneur : </w:t>
      </w:r>
      <w:r w:rsidR="005911BE" w:rsidRPr="005911BE">
        <w:rPr>
          <w:b/>
          <w:bCs/>
          <w:i/>
          <w:iCs/>
        </w:rPr>
        <w:t>Jean-Christophe HONORAT</w:t>
      </w:r>
      <w:r w:rsidR="005911BE">
        <w:t xml:space="preserve"> qui tient par ailleurs une affaire de cuisine en bois. </w:t>
      </w:r>
      <w:r w:rsidR="0071227C">
        <w:t>Nous lui souhaitons la bienvenue et to</w:t>
      </w:r>
      <w:r w:rsidR="00D34B11">
        <w:t>u</w:t>
      </w:r>
      <w:r w:rsidR="0071227C">
        <w:t>s nos vœux de réussite.</w:t>
      </w:r>
    </w:p>
    <w:p w14:paraId="56CC312B" w14:textId="7AFBF5E7" w:rsidR="008747E0" w:rsidRDefault="008747E0" w:rsidP="00D15F9A">
      <w:pPr>
        <w:pStyle w:val="Style2"/>
      </w:pPr>
      <w:r>
        <w:t>Bureau actuel :</w:t>
      </w:r>
    </w:p>
    <w:p w14:paraId="1E18D46A" w14:textId="739F93B9" w:rsidR="008747E0" w:rsidRPr="006623EC" w:rsidRDefault="008747E0" w:rsidP="008747E0">
      <w:pPr>
        <w:contextualSpacing/>
        <w:jc w:val="left"/>
        <w:textAlignment w:val="baseline"/>
        <w:rPr>
          <w:rFonts w:eastAsia="Times New Roman" w:cstheme="minorHAnsi"/>
          <w:lang w:eastAsia="fr-FR"/>
        </w:rPr>
      </w:pPr>
      <w:r w:rsidRPr="006623EC">
        <w:rPr>
          <w:rFonts w:eastAsia="Times New Roman" w:cstheme="minorHAnsi"/>
          <w:color w:val="000000" w:themeColor="text1"/>
          <w:u w:val="single"/>
          <w:lang w:eastAsia="fr-FR"/>
        </w:rPr>
        <w:t>Président</w:t>
      </w:r>
      <w:r w:rsidRPr="006623EC">
        <w:rPr>
          <w:rFonts w:eastAsia="Times New Roman" w:cstheme="minorHAnsi"/>
          <w:color w:val="000000" w:themeColor="text1"/>
          <w:lang w:eastAsia="fr-FR"/>
        </w:rPr>
        <w:t xml:space="preserve"> : </w:t>
      </w:r>
      <w:r w:rsidRPr="006623EC">
        <w:rPr>
          <w:rFonts w:eastAsia="Times New Roman" w:cstheme="minorHAnsi"/>
          <w:b/>
          <w:bCs/>
          <w:i/>
          <w:iCs/>
          <w:color w:val="000000" w:themeColor="text1"/>
          <w:lang w:eastAsia="fr-FR"/>
        </w:rPr>
        <w:t>François GELLOZ</w:t>
      </w:r>
    </w:p>
    <w:p w14:paraId="3999BB8D" w14:textId="55F4682E" w:rsidR="008747E0" w:rsidRPr="006623EC" w:rsidRDefault="008747E0" w:rsidP="008747E0">
      <w:pPr>
        <w:contextualSpacing/>
        <w:jc w:val="left"/>
        <w:textAlignment w:val="baseline"/>
        <w:rPr>
          <w:rFonts w:eastAsia="Times New Roman" w:cstheme="minorHAnsi"/>
          <w:lang w:eastAsia="fr-FR"/>
        </w:rPr>
      </w:pPr>
      <w:r w:rsidRPr="006623EC">
        <w:rPr>
          <w:rFonts w:eastAsia="Times New Roman" w:cstheme="minorHAnsi"/>
          <w:color w:val="000000" w:themeColor="text1"/>
          <w:u w:val="single"/>
          <w:lang w:eastAsia="fr-FR"/>
        </w:rPr>
        <w:t>Vice-présidents</w:t>
      </w:r>
      <w:r w:rsidRPr="006623EC">
        <w:rPr>
          <w:rFonts w:eastAsia="Times New Roman" w:cstheme="minorHAnsi"/>
          <w:color w:val="000000" w:themeColor="text1"/>
          <w:lang w:eastAsia="fr-FR"/>
        </w:rPr>
        <w:t xml:space="preserve"> : </w:t>
      </w:r>
      <w:r w:rsidRPr="006623EC">
        <w:rPr>
          <w:rFonts w:eastAsia="Times New Roman" w:cstheme="minorHAnsi"/>
          <w:b/>
          <w:bCs/>
          <w:i/>
          <w:iCs/>
          <w:color w:val="000000" w:themeColor="text1"/>
          <w:lang w:eastAsia="fr-FR"/>
        </w:rPr>
        <w:t xml:space="preserve">Denis DESMOULIERE </w:t>
      </w:r>
      <w:r w:rsidRPr="006623EC">
        <w:rPr>
          <w:rFonts w:eastAsia="Times New Roman" w:cstheme="minorHAnsi"/>
          <w:color w:val="000000" w:themeColor="text1"/>
          <w:lang w:eastAsia="fr-FR"/>
        </w:rPr>
        <w:t>(DCZ</w:t>
      </w:r>
      <w:r w:rsidR="005E1BDF" w:rsidRPr="006623EC">
        <w:rPr>
          <w:rFonts w:eastAsia="Times New Roman" w:cstheme="minorHAnsi"/>
          <w:color w:val="000000" w:themeColor="text1"/>
          <w:lang w:eastAsia="fr-FR"/>
        </w:rPr>
        <w:t xml:space="preserve"> à Leschaux</w:t>
      </w:r>
      <w:r w:rsidRPr="006623EC">
        <w:rPr>
          <w:rFonts w:eastAsia="Times New Roman" w:cstheme="minorHAnsi"/>
          <w:color w:val="000000" w:themeColor="text1"/>
          <w:lang w:eastAsia="fr-FR"/>
        </w:rPr>
        <w:t>)</w:t>
      </w:r>
      <w:r w:rsidRPr="006623EC">
        <w:rPr>
          <w:rFonts w:eastAsia="Times New Roman" w:cstheme="minorHAnsi"/>
          <w:b/>
          <w:bCs/>
          <w:i/>
          <w:iCs/>
          <w:color w:val="000000" w:themeColor="text1"/>
          <w:lang w:eastAsia="fr-FR"/>
        </w:rPr>
        <w:t xml:space="preserve">, Stéphane </w:t>
      </w:r>
      <w:r w:rsidRPr="00522F75">
        <w:rPr>
          <w:rFonts w:eastAsia="Times New Roman" w:cstheme="minorHAnsi"/>
          <w:b/>
          <w:bCs/>
          <w:i/>
          <w:iCs/>
          <w:color w:val="000000" w:themeColor="text1"/>
          <w:lang w:eastAsia="fr-FR"/>
        </w:rPr>
        <w:t>JOLLY</w:t>
      </w:r>
      <w:r w:rsidR="005E1BDF" w:rsidRPr="006623EC">
        <w:rPr>
          <w:rFonts w:eastAsia="Times New Roman" w:cstheme="minorHAnsi"/>
          <w:color w:val="000000" w:themeColor="text1"/>
          <w:lang w:eastAsia="fr-FR"/>
        </w:rPr>
        <w:t xml:space="preserve"> (JOLLY CONSTRUCTIONS à St André de Boëge)</w:t>
      </w:r>
      <w:r w:rsidRPr="006623EC">
        <w:rPr>
          <w:rFonts w:eastAsia="Times New Roman" w:cstheme="minorHAnsi"/>
          <w:color w:val="000000" w:themeColor="text1"/>
          <w:lang w:eastAsia="fr-FR"/>
        </w:rPr>
        <w:t>,</w:t>
      </w:r>
      <w:r w:rsidRPr="006623EC">
        <w:rPr>
          <w:rFonts w:eastAsia="Times New Roman" w:cstheme="minorHAnsi"/>
          <w:b/>
          <w:bCs/>
          <w:i/>
          <w:iCs/>
          <w:color w:val="000000" w:themeColor="text1"/>
          <w:lang w:eastAsia="fr-FR"/>
        </w:rPr>
        <w:t xml:space="preserve"> Pierre OUDIN </w:t>
      </w:r>
      <w:r w:rsidRPr="006623EC">
        <w:rPr>
          <w:rFonts w:eastAsia="Times New Roman" w:cstheme="minorHAnsi"/>
          <w:color w:val="000000" w:themeColor="text1"/>
          <w:lang w:eastAsia="fr-FR"/>
        </w:rPr>
        <w:t>(Menuiserie savoyarde</w:t>
      </w:r>
      <w:r w:rsidR="005E1BDF" w:rsidRPr="006623EC">
        <w:rPr>
          <w:rFonts w:eastAsia="Times New Roman" w:cstheme="minorHAnsi"/>
          <w:color w:val="000000" w:themeColor="text1"/>
          <w:lang w:eastAsia="fr-FR"/>
        </w:rPr>
        <w:t xml:space="preserve"> à Rumilly</w:t>
      </w:r>
      <w:r w:rsidRPr="006623EC">
        <w:rPr>
          <w:rFonts w:eastAsia="Times New Roman" w:cstheme="minorHAnsi"/>
          <w:color w:val="000000" w:themeColor="text1"/>
          <w:lang w:eastAsia="fr-FR"/>
        </w:rPr>
        <w:t>),</w:t>
      </w:r>
      <w:r w:rsidRPr="006623EC">
        <w:rPr>
          <w:rFonts w:eastAsia="Times New Roman" w:cstheme="minorHAnsi"/>
          <w:b/>
          <w:bCs/>
          <w:i/>
          <w:iCs/>
          <w:color w:val="000000" w:themeColor="text1"/>
          <w:lang w:eastAsia="fr-FR"/>
        </w:rPr>
        <w:t xml:space="preserve"> Rodolphe PACCARD </w:t>
      </w:r>
      <w:r w:rsidRPr="006623EC">
        <w:rPr>
          <w:rFonts w:eastAsia="Times New Roman" w:cstheme="minorHAnsi"/>
          <w:color w:val="000000" w:themeColor="text1"/>
          <w:lang w:eastAsia="fr-FR"/>
        </w:rPr>
        <w:t>(LP Charpente</w:t>
      </w:r>
      <w:r w:rsidR="005E1BDF" w:rsidRPr="006623EC">
        <w:rPr>
          <w:rFonts w:eastAsia="Times New Roman" w:cstheme="minorHAnsi"/>
          <w:color w:val="000000" w:themeColor="text1"/>
          <w:lang w:eastAsia="fr-FR"/>
        </w:rPr>
        <w:t xml:space="preserve"> à Allonzier la caille</w:t>
      </w:r>
      <w:r w:rsidRPr="006623EC">
        <w:rPr>
          <w:rFonts w:eastAsia="Times New Roman" w:cstheme="minorHAnsi"/>
          <w:color w:val="000000" w:themeColor="text1"/>
          <w:lang w:eastAsia="fr-FR"/>
        </w:rPr>
        <w:t>)</w:t>
      </w:r>
      <w:r w:rsidRPr="006623EC">
        <w:rPr>
          <w:rFonts w:eastAsia="Times New Roman" w:cstheme="minorHAnsi"/>
          <w:b/>
          <w:bCs/>
          <w:i/>
          <w:iCs/>
          <w:color w:val="000000" w:themeColor="text1"/>
          <w:lang w:eastAsia="fr-FR"/>
        </w:rPr>
        <w:t xml:space="preserve">, Charles REUGE </w:t>
      </w:r>
      <w:r w:rsidRPr="006623EC">
        <w:rPr>
          <w:rFonts w:eastAsia="Times New Roman" w:cstheme="minorHAnsi"/>
          <w:color w:val="000000" w:themeColor="text1"/>
          <w:lang w:eastAsia="fr-FR"/>
        </w:rPr>
        <w:t>(Alpen Bois</w:t>
      </w:r>
      <w:r w:rsidR="005E1BDF" w:rsidRPr="006623EC">
        <w:rPr>
          <w:rFonts w:eastAsia="Times New Roman" w:cstheme="minorHAnsi"/>
          <w:color w:val="000000" w:themeColor="text1"/>
          <w:lang w:eastAsia="fr-FR"/>
        </w:rPr>
        <w:t xml:space="preserve"> à Sallanches</w:t>
      </w:r>
      <w:r w:rsidRPr="006623EC">
        <w:rPr>
          <w:rFonts w:eastAsia="Times New Roman" w:cstheme="minorHAnsi"/>
          <w:color w:val="000000" w:themeColor="text1"/>
          <w:lang w:eastAsia="fr-FR"/>
        </w:rPr>
        <w:t>)</w:t>
      </w:r>
    </w:p>
    <w:p w14:paraId="59BCF048" w14:textId="55FD7FA0" w:rsidR="008747E0" w:rsidRDefault="008747E0" w:rsidP="008747E0">
      <w:pPr>
        <w:contextualSpacing/>
        <w:jc w:val="left"/>
        <w:textAlignment w:val="baseline"/>
        <w:rPr>
          <w:rFonts w:eastAsia="Times New Roman" w:cstheme="minorHAnsi"/>
          <w:color w:val="000000" w:themeColor="text1"/>
          <w:lang w:eastAsia="fr-FR"/>
        </w:rPr>
      </w:pPr>
      <w:r w:rsidRPr="006623EC">
        <w:rPr>
          <w:rFonts w:eastAsia="Times New Roman" w:cstheme="minorHAnsi"/>
          <w:color w:val="000000" w:themeColor="text1"/>
          <w:u w:val="single"/>
          <w:lang w:eastAsia="fr-FR"/>
        </w:rPr>
        <w:t>Membres en réserve</w:t>
      </w:r>
      <w:r w:rsidRPr="006623EC">
        <w:rPr>
          <w:rFonts w:eastAsia="Times New Roman" w:cstheme="minorHAnsi"/>
          <w:color w:val="000000" w:themeColor="text1"/>
          <w:lang w:eastAsia="fr-FR"/>
        </w:rPr>
        <w:t xml:space="preserve"> : </w:t>
      </w:r>
      <w:r w:rsidRPr="006623EC">
        <w:rPr>
          <w:rFonts w:eastAsia="Times New Roman" w:cstheme="minorHAnsi"/>
          <w:b/>
          <w:bCs/>
          <w:i/>
          <w:iCs/>
          <w:color w:val="000000" w:themeColor="text1"/>
          <w:lang w:eastAsia="fr-FR"/>
        </w:rPr>
        <w:t>Joël BLANC</w:t>
      </w:r>
      <w:r w:rsidRPr="006623EC">
        <w:rPr>
          <w:rFonts w:eastAsia="Times New Roman" w:cstheme="minorHAnsi"/>
          <w:color w:val="000000" w:themeColor="text1"/>
          <w:lang w:eastAsia="fr-FR"/>
        </w:rPr>
        <w:t xml:space="preserve"> (Altibois Construction), </w:t>
      </w:r>
      <w:r w:rsidRPr="006623EC">
        <w:rPr>
          <w:rFonts w:eastAsia="Times New Roman" w:cstheme="minorHAnsi"/>
          <w:b/>
          <w:bCs/>
          <w:i/>
          <w:iCs/>
          <w:color w:val="000000" w:themeColor="text1"/>
          <w:lang w:eastAsia="fr-FR"/>
        </w:rPr>
        <w:t>Laurent PERNET</w:t>
      </w:r>
      <w:r w:rsidRPr="006623EC">
        <w:rPr>
          <w:rFonts w:eastAsia="Times New Roman" w:cstheme="minorHAnsi"/>
          <w:color w:val="000000" w:themeColor="text1"/>
          <w:lang w:eastAsia="fr-FR"/>
        </w:rPr>
        <w:t xml:space="preserve"> (LPS)</w:t>
      </w:r>
    </w:p>
    <w:p w14:paraId="791610BC" w14:textId="6D624C1E" w:rsidR="002E7260" w:rsidRDefault="002E7260" w:rsidP="008747E0">
      <w:pPr>
        <w:contextualSpacing/>
        <w:jc w:val="left"/>
        <w:textAlignment w:val="baseline"/>
        <w:rPr>
          <w:rFonts w:eastAsia="Times New Roman" w:cstheme="minorHAnsi"/>
          <w:color w:val="000000" w:themeColor="text1"/>
          <w:lang w:eastAsia="fr-FR"/>
        </w:rPr>
      </w:pPr>
    </w:p>
    <w:p w14:paraId="0DE15AEC" w14:textId="6F0F1ACC" w:rsidR="002E7260" w:rsidRDefault="002E7260" w:rsidP="002E7260">
      <w:pPr>
        <w:keepNext/>
        <w:contextualSpacing/>
        <w:jc w:val="left"/>
        <w:textAlignment w:val="baseline"/>
      </w:pPr>
      <w:r>
        <w:rPr>
          <w:rFonts w:eastAsia="Times New Roman" w:cstheme="minorHAnsi"/>
          <w:noProof/>
          <w:color w:val="000000" w:themeColor="text1"/>
          <w:lang w:eastAsia="fr-FR"/>
        </w:rPr>
        <mc:AlternateContent>
          <mc:Choice Requires="wpg">
            <w:drawing>
              <wp:anchor distT="0" distB="0" distL="114300" distR="114300" simplePos="0" relativeHeight="251673600" behindDoc="0" locked="0" layoutInCell="1" allowOverlap="1" wp14:anchorId="0FB99A7D" wp14:editId="09CFAB0C">
                <wp:simplePos x="0" y="0"/>
                <wp:positionH relativeFrom="column">
                  <wp:posOffset>1557655</wp:posOffset>
                </wp:positionH>
                <wp:positionV relativeFrom="paragraph">
                  <wp:posOffset>9525</wp:posOffset>
                </wp:positionV>
                <wp:extent cx="3038475" cy="3429000"/>
                <wp:effectExtent l="0" t="0" r="9525" b="19050"/>
                <wp:wrapNone/>
                <wp:docPr id="10" name="Groupe 10"/>
                <wp:cNvGraphicFramePr/>
                <a:graphic xmlns:a="http://schemas.openxmlformats.org/drawingml/2006/main">
                  <a:graphicData uri="http://schemas.microsoft.com/office/word/2010/wordprocessingGroup">
                    <wpg:wgp>
                      <wpg:cNvGrpSpPr/>
                      <wpg:grpSpPr>
                        <a:xfrm>
                          <a:off x="0" y="0"/>
                          <a:ext cx="3038475" cy="3429000"/>
                          <a:chOff x="0" y="0"/>
                          <a:chExt cx="3038475" cy="3429000"/>
                        </a:xfrm>
                      </wpg:grpSpPr>
                      <wps:wsp>
                        <wps:cNvPr id="217" name="Zone de texte 2"/>
                        <wps:cNvSpPr txBox="1">
                          <a:spLocks noChangeArrowheads="1"/>
                        </wps:cNvSpPr>
                        <wps:spPr bwMode="auto">
                          <a:xfrm>
                            <a:off x="0" y="3048000"/>
                            <a:ext cx="3009900" cy="381000"/>
                          </a:xfrm>
                          <a:prstGeom prst="rect">
                            <a:avLst/>
                          </a:prstGeom>
                          <a:solidFill>
                            <a:srgbClr val="FFFFFF"/>
                          </a:solidFill>
                          <a:ln w="9525">
                            <a:solidFill>
                              <a:srgbClr val="000000"/>
                            </a:solidFill>
                            <a:miter lim="800000"/>
                            <a:headEnd/>
                            <a:tailEnd/>
                          </a:ln>
                        </wps:spPr>
                        <wps:txbx>
                          <w:txbxContent>
                            <w:p w14:paraId="2856EBA8" w14:textId="4CF2B092" w:rsidR="002E7260" w:rsidRPr="002E7260" w:rsidRDefault="002E7260" w:rsidP="002E7260">
                              <w:pPr>
                                <w:pStyle w:val="Lgende"/>
                                <w:jc w:val="center"/>
                                <w:rPr>
                                  <w:rFonts w:eastAsia="Times New Roman" w:cstheme="minorHAnsi"/>
                                  <w:b/>
                                  <w:bCs/>
                                  <w:color w:val="000000" w:themeColor="text1"/>
                                  <w:lang w:eastAsia="fr-FR"/>
                                </w:rPr>
                              </w:pPr>
                              <w:r w:rsidRPr="002E7260">
                                <w:rPr>
                                  <w:b/>
                                  <w:bCs/>
                                </w:rPr>
                                <w:t>Au revoir président</w:t>
                              </w:r>
                              <w:r>
                                <w:rPr>
                                  <w:b/>
                                  <w:bCs/>
                                </w:rPr>
                                <w:t xml:space="preserve"> – 4 novembre 2022 au Capucin Gourmand</w:t>
                              </w:r>
                            </w:p>
                          </w:txbxContent>
                        </wps:txbx>
                        <wps:bodyPr rot="0" vert="horz" wrap="square" lIns="91440" tIns="45720" rIns="91440" bIns="45720" anchor="t" anchorCtr="0">
                          <a:noAutofit/>
                        </wps:bodyPr>
                      </wps:wsp>
                      <pic:pic xmlns:pic="http://schemas.openxmlformats.org/drawingml/2006/picture">
                        <pic:nvPicPr>
                          <pic:cNvPr id="9" name="Image 9"/>
                          <pic:cNvPicPr>
                            <a:picLocks noChangeAspect="1"/>
                          </pic:cNvPicPr>
                        </pic:nvPicPr>
                        <pic:blipFill rotWithShape="1">
                          <a:blip r:embed="rId12" cstate="print">
                            <a:extLst>
                              <a:ext uri="{28A0092B-C50C-407E-A947-70E740481C1C}">
                                <a14:useLocalDpi xmlns:a14="http://schemas.microsoft.com/office/drawing/2010/main" val="0"/>
                              </a:ext>
                            </a:extLst>
                          </a:blip>
                          <a:srcRect l="24140" t="7932" r="23115" b="21772"/>
                          <a:stretch/>
                        </pic:blipFill>
                        <pic:spPr bwMode="auto">
                          <a:xfrm>
                            <a:off x="0" y="0"/>
                            <a:ext cx="3038475" cy="3038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FB99A7D" id="Groupe 10" o:spid="_x0000_s1032" style="position:absolute;margin-left:122.65pt;margin-top:.75pt;width:239.25pt;height:270pt;z-index:251673600" coordsize="30384,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">
                <v:shapetype id="_x0000_t202" coordsize="21600,21600" o:spt="202" path="m,l,21600r21600,l21600,xe">
                  <v:stroke joinstyle="miter"/>
                  <v:path gradientshapeok="t" o:connecttype="rect"/>
                </v:shapetype>
                <v:shape id="Zone de texte 2" o:spid="_x0000_s1033" type="#_x0000_t202" style="position:absolute;top:30480;width:3009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856EBA8" w14:textId="4CF2B092" w:rsidR="002E7260" w:rsidRPr="002E7260" w:rsidRDefault="002E7260" w:rsidP="002E7260">
                        <w:pPr>
                          <w:pStyle w:val="Lgende"/>
                          <w:jc w:val="center"/>
                          <w:rPr>
                            <w:rFonts w:eastAsia="Times New Roman" w:cstheme="minorHAnsi"/>
                            <w:b/>
                            <w:bCs/>
                            <w:color w:val="000000" w:themeColor="text1"/>
                            <w:lang w:eastAsia="fr-FR"/>
                          </w:rPr>
                        </w:pPr>
                        <w:r w:rsidRPr="002E7260">
                          <w:rPr>
                            <w:b/>
                            <w:bCs/>
                          </w:rPr>
                          <w:t>Au revoir président</w:t>
                        </w:r>
                        <w:r>
                          <w:rPr>
                            <w:b/>
                            <w:bCs/>
                          </w:rPr>
                          <w:t xml:space="preserve"> – 4 novembre 2022 au Capucin Gourmand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4" type="#_x0000_t75" style="position:absolute;width:30384;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">
                  <v:imagedata r:id="rId13" o:title="" croptop="5198f" cropbottom="14268f" cropleft="15820f" cropright="15149f"/>
                </v:shape>
              </v:group>
            </w:pict>
          </mc:Fallback>
        </mc:AlternateContent>
      </w:r>
    </w:p>
    <w:p w14:paraId="4B689FAA" w14:textId="2061B921" w:rsidR="002E7260" w:rsidRDefault="002E7260" w:rsidP="002E7260">
      <w:pPr>
        <w:keepNext/>
        <w:contextualSpacing/>
        <w:jc w:val="left"/>
        <w:textAlignment w:val="baseline"/>
      </w:pPr>
    </w:p>
    <w:p w14:paraId="18AE8A12" w14:textId="103BB752" w:rsidR="002E7260" w:rsidRDefault="002E7260" w:rsidP="008747E0">
      <w:pPr>
        <w:contextualSpacing/>
        <w:jc w:val="left"/>
        <w:textAlignment w:val="baseline"/>
        <w:rPr>
          <w:rFonts w:eastAsia="Times New Roman" w:cstheme="minorHAnsi"/>
          <w:color w:val="000000" w:themeColor="text1"/>
          <w:lang w:eastAsia="fr-FR"/>
        </w:rPr>
      </w:pPr>
    </w:p>
    <w:p w14:paraId="6B1A9A1B" w14:textId="5D7E1E7D" w:rsidR="002E7260" w:rsidRDefault="002E7260" w:rsidP="008747E0">
      <w:pPr>
        <w:contextualSpacing/>
        <w:jc w:val="left"/>
        <w:textAlignment w:val="baseline"/>
        <w:rPr>
          <w:rFonts w:eastAsia="Times New Roman" w:cstheme="minorHAnsi"/>
          <w:color w:val="000000" w:themeColor="text1"/>
          <w:lang w:eastAsia="fr-FR"/>
        </w:rPr>
      </w:pPr>
    </w:p>
    <w:p w14:paraId="2794B56C" w14:textId="549CDF54" w:rsidR="002E7260" w:rsidRDefault="002E7260" w:rsidP="002E7260"/>
    <w:p w14:paraId="186518CE" w14:textId="797567FB" w:rsidR="002E7260" w:rsidRDefault="002E7260" w:rsidP="008747E0">
      <w:pPr>
        <w:contextualSpacing/>
        <w:jc w:val="left"/>
        <w:textAlignment w:val="baseline"/>
        <w:rPr>
          <w:rFonts w:eastAsia="Times New Roman" w:cstheme="minorHAnsi"/>
          <w:color w:val="000000" w:themeColor="text1"/>
          <w:lang w:eastAsia="fr-FR"/>
        </w:rPr>
      </w:pPr>
    </w:p>
    <w:p w14:paraId="2822FD86" w14:textId="6164C289" w:rsidR="002E7260" w:rsidRDefault="002E7260" w:rsidP="008747E0">
      <w:pPr>
        <w:contextualSpacing/>
        <w:jc w:val="left"/>
        <w:textAlignment w:val="baseline"/>
        <w:rPr>
          <w:rFonts w:eastAsia="Times New Roman" w:cstheme="minorHAnsi"/>
          <w:color w:val="000000" w:themeColor="text1"/>
          <w:lang w:eastAsia="fr-FR"/>
        </w:rPr>
      </w:pPr>
    </w:p>
    <w:p w14:paraId="7187FF32" w14:textId="095623EB" w:rsidR="002E7260" w:rsidRDefault="002E7260" w:rsidP="008747E0">
      <w:pPr>
        <w:contextualSpacing/>
        <w:jc w:val="left"/>
        <w:textAlignment w:val="baseline"/>
        <w:rPr>
          <w:rFonts w:eastAsia="Times New Roman" w:cstheme="minorHAnsi"/>
          <w:color w:val="000000" w:themeColor="text1"/>
          <w:lang w:eastAsia="fr-FR"/>
        </w:rPr>
      </w:pPr>
    </w:p>
    <w:p w14:paraId="48ACA07F" w14:textId="219615D5" w:rsidR="002E7260" w:rsidRDefault="002E7260" w:rsidP="008747E0">
      <w:pPr>
        <w:contextualSpacing/>
        <w:jc w:val="left"/>
        <w:textAlignment w:val="baseline"/>
        <w:rPr>
          <w:rFonts w:eastAsia="Times New Roman" w:cstheme="minorHAnsi"/>
          <w:color w:val="000000" w:themeColor="text1"/>
          <w:lang w:eastAsia="fr-FR"/>
        </w:rPr>
      </w:pPr>
    </w:p>
    <w:p w14:paraId="15D06339" w14:textId="194B53CC" w:rsidR="002E7260" w:rsidRDefault="002E7260" w:rsidP="008747E0">
      <w:pPr>
        <w:contextualSpacing/>
        <w:jc w:val="left"/>
        <w:textAlignment w:val="baseline"/>
        <w:rPr>
          <w:rFonts w:eastAsia="Times New Roman" w:cstheme="minorHAnsi"/>
          <w:lang w:eastAsia="fr-FR"/>
        </w:rPr>
      </w:pPr>
    </w:p>
    <w:p w14:paraId="79DA8AEE" w14:textId="1BA64C86" w:rsidR="002E7260" w:rsidRDefault="002E7260" w:rsidP="008747E0">
      <w:pPr>
        <w:contextualSpacing/>
        <w:jc w:val="left"/>
        <w:textAlignment w:val="baseline"/>
        <w:rPr>
          <w:rFonts w:eastAsia="Times New Roman" w:cstheme="minorHAnsi"/>
          <w:lang w:eastAsia="fr-FR"/>
        </w:rPr>
      </w:pPr>
    </w:p>
    <w:p w14:paraId="55D2717E" w14:textId="0558CD30" w:rsidR="002E7260" w:rsidRDefault="002E7260" w:rsidP="008747E0">
      <w:pPr>
        <w:contextualSpacing/>
        <w:jc w:val="left"/>
        <w:textAlignment w:val="baseline"/>
        <w:rPr>
          <w:rFonts w:eastAsia="Times New Roman" w:cstheme="minorHAnsi"/>
          <w:lang w:eastAsia="fr-FR"/>
        </w:rPr>
      </w:pPr>
    </w:p>
    <w:p w14:paraId="3AC458D2" w14:textId="1990347A" w:rsidR="002E7260" w:rsidRDefault="002E7260" w:rsidP="008747E0">
      <w:pPr>
        <w:contextualSpacing/>
        <w:jc w:val="left"/>
        <w:textAlignment w:val="baseline"/>
        <w:rPr>
          <w:rFonts w:eastAsia="Times New Roman" w:cstheme="minorHAnsi"/>
          <w:lang w:eastAsia="fr-FR"/>
        </w:rPr>
      </w:pPr>
    </w:p>
    <w:p w14:paraId="4C39EB09" w14:textId="64FA9361" w:rsidR="002E7260" w:rsidRDefault="002E7260" w:rsidP="008747E0">
      <w:pPr>
        <w:contextualSpacing/>
        <w:jc w:val="left"/>
        <w:textAlignment w:val="baseline"/>
        <w:rPr>
          <w:rFonts w:eastAsia="Times New Roman" w:cstheme="minorHAnsi"/>
          <w:lang w:eastAsia="fr-FR"/>
        </w:rPr>
      </w:pPr>
    </w:p>
    <w:p w14:paraId="7BF4EBA4" w14:textId="7E00F8FF" w:rsidR="002E7260" w:rsidRDefault="002E7260" w:rsidP="008747E0">
      <w:pPr>
        <w:contextualSpacing/>
        <w:jc w:val="left"/>
        <w:textAlignment w:val="baseline"/>
        <w:rPr>
          <w:rFonts w:eastAsia="Times New Roman" w:cstheme="minorHAnsi"/>
          <w:lang w:eastAsia="fr-FR"/>
        </w:rPr>
      </w:pPr>
    </w:p>
    <w:p w14:paraId="065D49BF" w14:textId="43E2E8A5" w:rsidR="002E7260" w:rsidRDefault="002E7260" w:rsidP="008747E0">
      <w:pPr>
        <w:contextualSpacing/>
        <w:jc w:val="left"/>
        <w:textAlignment w:val="baseline"/>
        <w:rPr>
          <w:rFonts w:eastAsia="Times New Roman" w:cstheme="minorHAnsi"/>
          <w:lang w:eastAsia="fr-FR"/>
        </w:rPr>
      </w:pPr>
    </w:p>
    <w:p w14:paraId="7303EDFC" w14:textId="78CDD9E6" w:rsidR="002E7260" w:rsidRDefault="002E7260" w:rsidP="008747E0">
      <w:pPr>
        <w:contextualSpacing/>
        <w:jc w:val="left"/>
        <w:textAlignment w:val="baseline"/>
        <w:rPr>
          <w:rFonts w:eastAsia="Times New Roman" w:cstheme="minorHAnsi"/>
          <w:lang w:eastAsia="fr-FR"/>
        </w:rPr>
      </w:pPr>
    </w:p>
    <w:p w14:paraId="0C2D486A" w14:textId="403FC7B9" w:rsidR="002E7260" w:rsidRDefault="002E7260" w:rsidP="008747E0">
      <w:pPr>
        <w:contextualSpacing/>
        <w:jc w:val="left"/>
        <w:textAlignment w:val="baseline"/>
        <w:rPr>
          <w:rFonts w:eastAsia="Times New Roman" w:cstheme="minorHAnsi"/>
          <w:lang w:eastAsia="fr-FR"/>
        </w:rPr>
      </w:pPr>
    </w:p>
    <w:p w14:paraId="69DDED67" w14:textId="01E98986" w:rsidR="002E7260" w:rsidRDefault="002E7260" w:rsidP="008747E0">
      <w:pPr>
        <w:contextualSpacing/>
        <w:jc w:val="left"/>
        <w:textAlignment w:val="baseline"/>
        <w:rPr>
          <w:rFonts w:eastAsia="Times New Roman" w:cstheme="minorHAnsi"/>
          <w:lang w:eastAsia="fr-FR"/>
        </w:rPr>
      </w:pPr>
    </w:p>
    <w:p w14:paraId="774D8BE1" w14:textId="74FC2B67" w:rsidR="002E7260" w:rsidRDefault="002E7260" w:rsidP="008747E0">
      <w:pPr>
        <w:contextualSpacing/>
        <w:jc w:val="left"/>
        <w:textAlignment w:val="baseline"/>
        <w:rPr>
          <w:rFonts w:eastAsia="Times New Roman" w:cstheme="minorHAnsi"/>
          <w:lang w:eastAsia="fr-FR"/>
        </w:rPr>
      </w:pPr>
    </w:p>
    <w:p w14:paraId="028A3149" w14:textId="3B80C9D8" w:rsidR="007C0877" w:rsidRPr="006623EC" w:rsidRDefault="00037310" w:rsidP="00F31799">
      <w:pPr>
        <w:pStyle w:val="Style2"/>
      </w:pPr>
      <w:r w:rsidRPr="00F31799">
        <w:lastRenderedPageBreak/>
        <w:t>É</w:t>
      </w:r>
      <w:r w:rsidR="00527741" w:rsidRPr="00F31799">
        <w:t>lection</w:t>
      </w:r>
      <w:r w:rsidR="00527741" w:rsidRPr="006623EC">
        <w:t xml:space="preserve"> du </w:t>
      </w:r>
      <w:r w:rsidRPr="006623EC">
        <w:t>Président :</w:t>
      </w:r>
    </w:p>
    <w:p w14:paraId="3DB926C8" w14:textId="35C7B259" w:rsidR="007C0854" w:rsidRPr="006623EC" w:rsidRDefault="007C0854" w:rsidP="007C0854">
      <w:pPr>
        <w:spacing w:before="86"/>
        <w:textAlignment w:val="baseline"/>
        <w:rPr>
          <w:rFonts w:eastAsia="Times New Roman" w:cstheme="minorHAnsi"/>
          <w:lang w:eastAsia="fr-FR"/>
        </w:rPr>
      </w:pPr>
      <w:r w:rsidRPr="006623EC">
        <w:rPr>
          <w:rFonts w:cstheme="minorHAnsi"/>
          <w:color w:val="000000" w:themeColor="text1"/>
          <w:kern w:val="24"/>
          <w:lang w:eastAsia="fr-FR"/>
        </w:rPr>
        <w:t>En l’absence de candidature et après discussion, les présents s’accordent sur l</w:t>
      </w:r>
      <w:r w:rsidR="00BA4CB0" w:rsidRPr="006623EC">
        <w:rPr>
          <w:rFonts w:cstheme="minorHAnsi"/>
          <w:color w:val="000000" w:themeColor="text1"/>
          <w:kern w:val="24"/>
          <w:lang w:eastAsia="fr-FR"/>
        </w:rPr>
        <w:t>es</w:t>
      </w:r>
      <w:r w:rsidRPr="006623EC">
        <w:rPr>
          <w:rFonts w:cstheme="minorHAnsi"/>
          <w:color w:val="000000" w:themeColor="text1"/>
          <w:kern w:val="24"/>
          <w:lang w:eastAsia="fr-FR"/>
        </w:rPr>
        <w:t xml:space="preserve"> </w:t>
      </w:r>
      <w:r w:rsidR="00BA4CB0" w:rsidRPr="006623EC">
        <w:rPr>
          <w:rFonts w:cstheme="minorHAnsi"/>
          <w:color w:val="000000" w:themeColor="text1"/>
          <w:kern w:val="24"/>
          <w:lang w:eastAsia="fr-FR"/>
        </w:rPr>
        <w:t xml:space="preserve">nécessités </w:t>
      </w:r>
      <w:r w:rsidR="00CC0B60" w:rsidRPr="006623EC">
        <w:rPr>
          <w:rFonts w:cstheme="minorHAnsi"/>
          <w:color w:val="000000" w:themeColor="text1"/>
          <w:kern w:val="24"/>
          <w:lang w:eastAsia="fr-FR"/>
        </w:rPr>
        <w:t>suivantes :</w:t>
      </w:r>
    </w:p>
    <w:p w14:paraId="03118B38" w14:textId="3B056A77" w:rsidR="007C0854" w:rsidRPr="006623EC" w:rsidRDefault="00BA4CB0" w:rsidP="007C0854">
      <w:pPr>
        <w:numPr>
          <w:ilvl w:val="1"/>
          <w:numId w:val="4"/>
        </w:numPr>
        <w:ind w:left="426"/>
        <w:contextualSpacing/>
        <w:textAlignment w:val="baseline"/>
        <w:rPr>
          <w:rFonts w:eastAsia="Times New Roman" w:cstheme="minorHAnsi"/>
          <w:lang w:eastAsia="fr-FR"/>
        </w:rPr>
      </w:pPr>
      <w:r w:rsidRPr="006623EC">
        <w:rPr>
          <w:rFonts w:cstheme="minorHAnsi"/>
          <w:b/>
          <w:bCs/>
          <w:i/>
          <w:iCs/>
          <w:color w:val="000000" w:themeColor="text1"/>
          <w:kern w:val="24"/>
          <w:lang w:eastAsia="fr-FR"/>
        </w:rPr>
        <w:t>D</w:t>
      </w:r>
      <w:r w:rsidR="007C0854" w:rsidRPr="006623EC">
        <w:rPr>
          <w:rFonts w:cstheme="minorHAnsi"/>
          <w:b/>
          <w:bCs/>
          <w:i/>
          <w:iCs/>
          <w:color w:val="000000" w:themeColor="text1"/>
          <w:kern w:val="24"/>
          <w:lang w:eastAsia="fr-FR"/>
        </w:rPr>
        <w:t>ésigner un Président</w:t>
      </w:r>
      <w:r w:rsidR="007C0854" w:rsidRPr="006623EC">
        <w:rPr>
          <w:rFonts w:cstheme="minorHAnsi"/>
          <w:color w:val="000000" w:themeColor="text1"/>
          <w:kern w:val="24"/>
          <w:lang w:eastAsia="fr-FR"/>
        </w:rPr>
        <w:t xml:space="preserve"> pour la deuxième Section Professionnelle de BTP74 (90 membres) sur les sujets qui concernent la charpente, la menuiserie et la couverture </w:t>
      </w:r>
    </w:p>
    <w:p w14:paraId="34E86FB3" w14:textId="079325A1" w:rsidR="007C0854" w:rsidRPr="006623EC" w:rsidRDefault="00BA4CB0" w:rsidP="007C0854">
      <w:pPr>
        <w:numPr>
          <w:ilvl w:val="1"/>
          <w:numId w:val="4"/>
        </w:numPr>
        <w:ind w:left="426"/>
        <w:contextualSpacing/>
        <w:textAlignment w:val="baseline"/>
        <w:rPr>
          <w:rFonts w:eastAsia="Times New Roman" w:cstheme="minorHAnsi"/>
          <w:lang w:eastAsia="fr-FR"/>
        </w:rPr>
      </w:pPr>
      <w:r w:rsidRPr="006623EC">
        <w:rPr>
          <w:rFonts w:cstheme="minorHAnsi"/>
          <w:b/>
          <w:bCs/>
          <w:i/>
          <w:iCs/>
          <w:color w:val="000000" w:themeColor="text1"/>
          <w:kern w:val="24"/>
          <w:lang w:eastAsia="fr-FR"/>
        </w:rPr>
        <w:t>L</w:t>
      </w:r>
      <w:r w:rsidR="007C0854" w:rsidRPr="006623EC">
        <w:rPr>
          <w:rFonts w:cstheme="minorHAnsi"/>
          <w:b/>
          <w:bCs/>
          <w:i/>
          <w:iCs/>
          <w:color w:val="000000" w:themeColor="text1"/>
          <w:kern w:val="24"/>
          <w:lang w:eastAsia="fr-FR"/>
        </w:rPr>
        <w:t xml:space="preserve">e candidat </w:t>
      </w:r>
      <w:r w:rsidR="00CC0B60" w:rsidRPr="006623EC">
        <w:rPr>
          <w:rFonts w:cstheme="minorHAnsi"/>
          <w:b/>
          <w:bCs/>
          <w:i/>
          <w:iCs/>
          <w:color w:val="000000" w:themeColor="text1"/>
          <w:kern w:val="24"/>
          <w:lang w:eastAsia="fr-FR"/>
        </w:rPr>
        <w:t>doit avoir</w:t>
      </w:r>
      <w:r w:rsidR="007C0854" w:rsidRPr="006623EC">
        <w:rPr>
          <w:rFonts w:cstheme="minorHAnsi"/>
          <w:b/>
          <w:bCs/>
          <w:i/>
          <w:iCs/>
          <w:color w:val="000000" w:themeColor="text1"/>
          <w:kern w:val="24"/>
          <w:lang w:eastAsia="fr-FR"/>
        </w:rPr>
        <w:t xml:space="preserve"> une disponibilité en présentiel comme par téléphone</w:t>
      </w:r>
      <w:r w:rsidR="007C0854" w:rsidRPr="006623EC">
        <w:rPr>
          <w:rFonts w:cstheme="minorHAnsi"/>
          <w:color w:val="000000" w:themeColor="text1"/>
          <w:kern w:val="24"/>
          <w:lang w:eastAsia="fr-FR"/>
        </w:rPr>
        <w:t xml:space="preserve"> pour préparer les réunions ou les manifestations en lien avec le Bureau Bois et en collaboration avec l’animateur métier.</w:t>
      </w:r>
    </w:p>
    <w:p w14:paraId="3CC2327C" w14:textId="77777777" w:rsidR="000714F2" w:rsidRPr="006623EC" w:rsidRDefault="000714F2" w:rsidP="007C0854">
      <w:pPr>
        <w:ind w:left="66"/>
        <w:contextualSpacing/>
        <w:textAlignment w:val="baseline"/>
        <w:rPr>
          <w:rFonts w:cstheme="minorHAnsi"/>
          <w:color w:val="000000" w:themeColor="text1"/>
          <w:kern w:val="24"/>
          <w:lang w:eastAsia="fr-FR"/>
        </w:rPr>
      </w:pPr>
    </w:p>
    <w:p w14:paraId="25CCDAA5" w14:textId="4E84190F" w:rsidR="007C0854" w:rsidRPr="006623EC" w:rsidRDefault="007C0854" w:rsidP="007C0854">
      <w:pPr>
        <w:ind w:left="66"/>
        <w:contextualSpacing/>
        <w:textAlignment w:val="baseline"/>
        <w:rPr>
          <w:rFonts w:eastAsia="Times New Roman" w:cstheme="minorHAnsi"/>
          <w:lang w:eastAsia="fr-FR"/>
        </w:rPr>
      </w:pPr>
      <w:r w:rsidRPr="006623EC">
        <w:rPr>
          <w:rFonts w:cstheme="minorHAnsi"/>
          <w:color w:val="000000" w:themeColor="text1"/>
          <w:kern w:val="24"/>
          <w:lang w:eastAsia="fr-FR"/>
        </w:rPr>
        <w:t>A la fin des échanges,</w:t>
      </w:r>
      <w:r w:rsidRPr="006623EC">
        <w:rPr>
          <w:rFonts w:cstheme="minorHAnsi"/>
          <w:b/>
          <w:bCs/>
          <w:i/>
          <w:iCs/>
          <w:color w:val="000000" w:themeColor="text1"/>
          <w:kern w:val="24"/>
          <w:lang w:eastAsia="fr-FR"/>
        </w:rPr>
        <w:t xml:space="preserve"> Rodolphe PACCARD </w:t>
      </w:r>
      <w:r w:rsidRPr="006623EC">
        <w:rPr>
          <w:rFonts w:cstheme="minorHAnsi"/>
          <w:color w:val="000000" w:themeColor="text1"/>
          <w:kern w:val="24"/>
          <w:lang w:eastAsia="fr-FR"/>
        </w:rPr>
        <w:t>se présente au poste de Président sauf si avis contraire. Personne ne fait de remarque.</w:t>
      </w:r>
    </w:p>
    <w:p w14:paraId="3EECB380" w14:textId="126D5591" w:rsidR="007C0854" w:rsidRDefault="00F00950" w:rsidP="00F31799">
      <w:pPr>
        <w:pStyle w:val="Style3"/>
      </w:pPr>
      <w:r w:rsidRPr="00F31799">
        <w:t>Vote</w:t>
      </w:r>
      <w:r>
        <w:t>:</w:t>
      </w:r>
    </w:p>
    <w:p w14:paraId="344C69B5" w14:textId="46982EED" w:rsidR="007C0854" w:rsidRPr="006623EC" w:rsidRDefault="008747E0" w:rsidP="008747E0">
      <w:pPr>
        <w:contextualSpacing/>
        <w:textAlignment w:val="baseline"/>
        <w:rPr>
          <w:rFonts w:eastAsia="Times New Roman" w:cstheme="minorHAnsi"/>
          <w:lang w:eastAsia="fr-FR"/>
        </w:rPr>
      </w:pPr>
      <w:r w:rsidRPr="006623EC">
        <w:rPr>
          <w:rFonts w:eastAsia="Times New Roman" w:cstheme="minorHAnsi"/>
          <w:u w:val="single"/>
          <w:lang w:eastAsia="fr-FR"/>
        </w:rPr>
        <w:t>Contre</w:t>
      </w:r>
      <w:r w:rsidRPr="006623EC">
        <w:rPr>
          <w:rFonts w:eastAsia="Times New Roman" w:cstheme="minorHAnsi"/>
          <w:lang w:eastAsia="fr-FR"/>
        </w:rPr>
        <w:t> : Nul</w:t>
      </w:r>
    </w:p>
    <w:p w14:paraId="574D137C" w14:textId="3C835008" w:rsidR="007C0854" w:rsidRPr="006623EC" w:rsidRDefault="008747E0" w:rsidP="008747E0">
      <w:pPr>
        <w:contextualSpacing/>
        <w:textAlignment w:val="baseline"/>
        <w:rPr>
          <w:rFonts w:eastAsia="Times New Roman" w:cstheme="minorHAnsi"/>
          <w:lang w:eastAsia="fr-FR"/>
        </w:rPr>
      </w:pPr>
      <w:r w:rsidRPr="006623EC">
        <w:rPr>
          <w:rFonts w:eastAsia="Times New Roman" w:cstheme="minorHAnsi"/>
          <w:u w:val="single"/>
          <w:lang w:eastAsia="fr-FR"/>
        </w:rPr>
        <w:t>Abstention</w:t>
      </w:r>
      <w:r w:rsidRPr="006623EC">
        <w:rPr>
          <w:rFonts w:eastAsia="Times New Roman" w:cstheme="minorHAnsi"/>
          <w:lang w:eastAsia="fr-FR"/>
        </w:rPr>
        <w:t> : Nul</w:t>
      </w:r>
    </w:p>
    <w:p w14:paraId="58B43C02" w14:textId="3CC8F6C8" w:rsidR="007E3BD0" w:rsidRDefault="008747E0" w:rsidP="003732D1">
      <w:pPr>
        <w:jc w:val="center"/>
        <w:rPr>
          <w:lang w:val="de-DE"/>
        </w:rPr>
      </w:pPr>
      <w:r w:rsidRPr="005F024D">
        <w:rPr>
          <w:b/>
          <w:bCs/>
          <w:i/>
          <w:iCs/>
          <w:lang w:val="de-DE"/>
        </w:rPr>
        <w:t xml:space="preserve">Rodolphe PACCARD </w:t>
      </w:r>
      <w:r w:rsidRPr="005F024D">
        <w:rPr>
          <w:b/>
          <w:bCs/>
          <w:i/>
          <w:iCs/>
        </w:rPr>
        <w:t>est élu à l’unanimité</w:t>
      </w:r>
      <w:r>
        <w:rPr>
          <w:lang w:val="de-DE"/>
        </w:rPr>
        <w:t>.</w:t>
      </w:r>
    </w:p>
    <w:p w14:paraId="251492FD" w14:textId="3080BD9F" w:rsidR="008747E0" w:rsidRDefault="005F024D" w:rsidP="005F024D">
      <w:pPr>
        <w:pStyle w:val="Style2"/>
      </w:pPr>
      <w:r>
        <w:t xml:space="preserve">Constitution du Bureau de la </w:t>
      </w:r>
      <w:r w:rsidRPr="005F024D">
        <w:t>Section</w:t>
      </w:r>
      <w:r>
        <w:t xml:space="preserve"> Bois de BTP</w:t>
      </w:r>
      <w:r w:rsidR="00B03A06">
        <w:t>74 :</w:t>
      </w:r>
    </w:p>
    <w:p w14:paraId="71264C32" w14:textId="138A7C48" w:rsidR="005F024D" w:rsidRPr="006B59E2" w:rsidRDefault="005F024D" w:rsidP="00D15F9A">
      <w:pPr>
        <w:rPr>
          <w:rFonts w:cstheme="minorHAnsi"/>
          <w:lang w:val="de-DE"/>
        </w:rPr>
      </w:pPr>
      <w:r w:rsidRPr="006B59E2">
        <w:rPr>
          <w:rFonts w:cstheme="minorHAnsi"/>
          <w:lang w:val="de-DE"/>
        </w:rPr>
        <w:t xml:space="preserve">Après </w:t>
      </w:r>
      <w:r w:rsidRPr="006B59E2">
        <w:rPr>
          <w:rFonts w:cstheme="minorHAnsi"/>
        </w:rPr>
        <w:t>échanges</w:t>
      </w:r>
      <w:r w:rsidRPr="006B59E2">
        <w:rPr>
          <w:rFonts w:cstheme="minorHAnsi"/>
          <w:lang w:val="de-DE"/>
        </w:rPr>
        <w:t xml:space="preserve"> </w:t>
      </w:r>
      <w:r w:rsidRPr="006B59E2">
        <w:rPr>
          <w:rFonts w:cstheme="minorHAnsi"/>
        </w:rPr>
        <w:t>dans</w:t>
      </w:r>
      <w:r w:rsidRPr="006B59E2">
        <w:rPr>
          <w:rFonts w:cstheme="minorHAnsi"/>
          <w:lang w:val="de-DE"/>
        </w:rPr>
        <w:t xml:space="preserve"> la </w:t>
      </w:r>
      <w:r w:rsidRPr="006B59E2">
        <w:rPr>
          <w:rFonts w:cstheme="minorHAnsi"/>
        </w:rPr>
        <w:t>salle, les membres qui se joignent</w:t>
      </w:r>
      <w:r w:rsidRPr="006B59E2">
        <w:rPr>
          <w:rFonts w:cstheme="minorHAnsi"/>
          <w:lang w:val="de-DE"/>
        </w:rPr>
        <w:t xml:space="preserve"> à </w:t>
      </w:r>
      <w:r w:rsidRPr="006B59E2">
        <w:rPr>
          <w:rFonts w:cstheme="minorHAnsi"/>
          <w:b/>
          <w:bCs/>
          <w:i/>
          <w:iCs/>
          <w:lang w:val="de-DE"/>
        </w:rPr>
        <w:t>Rodolphe PACCARD</w:t>
      </w:r>
      <w:r w:rsidRPr="006B59E2">
        <w:rPr>
          <w:rFonts w:cstheme="minorHAnsi"/>
          <w:lang w:val="de-DE"/>
        </w:rPr>
        <w:t xml:space="preserve"> en </w:t>
      </w:r>
      <w:r w:rsidRPr="006B59E2">
        <w:rPr>
          <w:rFonts w:cstheme="minorHAnsi"/>
        </w:rPr>
        <w:t>qualité</w:t>
      </w:r>
      <w:r w:rsidRPr="006B59E2">
        <w:rPr>
          <w:rFonts w:cstheme="minorHAnsi"/>
          <w:lang w:val="de-DE"/>
        </w:rPr>
        <w:t xml:space="preserve"> de vice présidents </w:t>
      </w:r>
      <w:r w:rsidRPr="00424746">
        <w:rPr>
          <w:rFonts w:cstheme="minorHAnsi"/>
        </w:rPr>
        <w:t>sont</w:t>
      </w:r>
      <w:r w:rsidRPr="006B59E2">
        <w:rPr>
          <w:rFonts w:cstheme="minorHAnsi"/>
          <w:lang w:val="de-DE"/>
        </w:rPr>
        <w:t>:</w:t>
      </w:r>
    </w:p>
    <w:p w14:paraId="02FC97E3" w14:textId="77777777" w:rsidR="005E1BDF" w:rsidRPr="006B59E2" w:rsidRDefault="005E1BDF" w:rsidP="005E1BDF">
      <w:pPr>
        <w:pStyle w:val="Paragraphedeliste"/>
        <w:numPr>
          <w:ilvl w:val="0"/>
          <w:numId w:val="6"/>
        </w:numPr>
        <w:jc w:val="left"/>
        <w:textAlignment w:val="baseline"/>
        <w:rPr>
          <w:rFonts w:eastAsia="Times New Roman" w:cstheme="minorHAnsi"/>
          <w:lang w:eastAsia="fr-FR"/>
        </w:rPr>
      </w:pPr>
      <w:r w:rsidRPr="006B59E2">
        <w:rPr>
          <w:rFonts w:cstheme="minorHAnsi"/>
          <w:b/>
          <w:bCs/>
          <w:i/>
          <w:iCs/>
          <w:lang w:val="de-DE"/>
        </w:rPr>
        <w:t>Denis DESMOULIERE</w:t>
      </w:r>
      <w:r w:rsidRPr="006B59E2">
        <w:rPr>
          <w:rFonts w:cstheme="minorHAnsi"/>
          <w:lang w:val="de-DE"/>
        </w:rPr>
        <w:t xml:space="preserve"> (DCZ</w:t>
      </w:r>
      <w:r w:rsidRPr="006B59E2">
        <w:rPr>
          <w:rFonts w:eastAsia="Times New Roman" w:cstheme="minorHAnsi"/>
          <w:color w:val="000000" w:themeColor="text1"/>
          <w:lang w:eastAsia="fr-FR"/>
        </w:rPr>
        <w:t xml:space="preserve"> à Leschaux</w:t>
      </w:r>
      <w:r w:rsidR="008747E0" w:rsidRPr="006B59E2">
        <w:rPr>
          <w:rFonts w:eastAsia="Times New Roman" w:cstheme="minorHAnsi"/>
          <w:color w:val="000000" w:themeColor="text1"/>
          <w:lang w:eastAsia="fr-FR"/>
        </w:rPr>
        <w:t>)</w:t>
      </w:r>
      <w:r w:rsidR="008747E0" w:rsidRPr="006B59E2">
        <w:rPr>
          <w:rFonts w:eastAsia="Times New Roman" w:cstheme="minorHAnsi"/>
          <w:b/>
          <w:bCs/>
          <w:i/>
          <w:iCs/>
          <w:color w:val="000000" w:themeColor="text1"/>
          <w:lang w:eastAsia="fr-FR"/>
        </w:rPr>
        <w:t>,</w:t>
      </w:r>
    </w:p>
    <w:p w14:paraId="64A895AD" w14:textId="62B40E75" w:rsidR="005E1BDF" w:rsidRPr="006B59E2" w:rsidRDefault="008747E0" w:rsidP="005E1BDF">
      <w:pPr>
        <w:pStyle w:val="Paragraphedeliste"/>
        <w:numPr>
          <w:ilvl w:val="0"/>
          <w:numId w:val="6"/>
        </w:numPr>
        <w:jc w:val="left"/>
        <w:textAlignment w:val="baseline"/>
        <w:rPr>
          <w:rFonts w:eastAsia="Times New Roman" w:cstheme="minorHAnsi"/>
          <w:lang w:eastAsia="fr-FR"/>
        </w:rPr>
      </w:pPr>
      <w:r w:rsidRPr="006B59E2">
        <w:rPr>
          <w:rFonts w:eastAsia="Times New Roman" w:cstheme="minorHAnsi"/>
          <w:b/>
          <w:bCs/>
          <w:i/>
          <w:iCs/>
          <w:color w:val="000000" w:themeColor="text1"/>
          <w:lang w:eastAsia="fr-FR"/>
        </w:rPr>
        <w:t xml:space="preserve">Stéphane </w:t>
      </w:r>
      <w:r w:rsidRPr="002668BD">
        <w:rPr>
          <w:rFonts w:eastAsia="Times New Roman" w:cstheme="minorHAnsi"/>
          <w:b/>
          <w:bCs/>
          <w:i/>
          <w:iCs/>
          <w:color w:val="000000" w:themeColor="text1"/>
          <w:lang w:eastAsia="fr-FR"/>
        </w:rPr>
        <w:t>JOLLY</w:t>
      </w:r>
      <w:r w:rsidR="005E1BDF" w:rsidRPr="006B59E2">
        <w:rPr>
          <w:rFonts w:eastAsia="Times New Roman" w:cstheme="minorHAnsi"/>
          <w:color w:val="000000" w:themeColor="text1"/>
          <w:lang w:eastAsia="fr-FR"/>
        </w:rPr>
        <w:t xml:space="preserve"> (JOLLY CONSTRUCTIONS à St André de Boëge)</w:t>
      </w:r>
      <w:r w:rsidRPr="006B59E2">
        <w:rPr>
          <w:rFonts w:eastAsia="Times New Roman" w:cstheme="minorHAnsi"/>
          <w:color w:val="000000" w:themeColor="text1"/>
          <w:lang w:eastAsia="fr-FR"/>
        </w:rPr>
        <w:t>,</w:t>
      </w:r>
      <w:r w:rsidRPr="006B59E2">
        <w:rPr>
          <w:rFonts w:eastAsia="Times New Roman" w:cstheme="minorHAnsi"/>
          <w:b/>
          <w:bCs/>
          <w:i/>
          <w:iCs/>
          <w:color w:val="000000" w:themeColor="text1"/>
          <w:lang w:eastAsia="fr-FR"/>
        </w:rPr>
        <w:t xml:space="preserve"> </w:t>
      </w:r>
    </w:p>
    <w:p w14:paraId="1D0E23B5" w14:textId="092B6F82" w:rsidR="005E1BDF" w:rsidRPr="006B59E2" w:rsidRDefault="008747E0" w:rsidP="005E1BDF">
      <w:pPr>
        <w:pStyle w:val="Paragraphedeliste"/>
        <w:numPr>
          <w:ilvl w:val="0"/>
          <w:numId w:val="6"/>
        </w:numPr>
        <w:jc w:val="left"/>
        <w:textAlignment w:val="baseline"/>
        <w:rPr>
          <w:rFonts w:eastAsia="Times New Roman" w:cstheme="minorHAnsi"/>
          <w:lang w:eastAsia="fr-FR"/>
        </w:rPr>
      </w:pPr>
      <w:r w:rsidRPr="006B59E2">
        <w:rPr>
          <w:rFonts w:eastAsia="Times New Roman" w:cstheme="minorHAnsi"/>
          <w:b/>
          <w:bCs/>
          <w:i/>
          <w:iCs/>
          <w:color w:val="000000" w:themeColor="text1"/>
          <w:lang w:eastAsia="fr-FR"/>
        </w:rPr>
        <w:t xml:space="preserve">Pierre OUDIN </w:t>
      </w:r>
      <w:r w:rsidRPr="006B59E2">
        <w:rPr>
          <w:rFonts w:eastAsia="Times New Roman" w:cstheme="minorHAnsi"/>
          <w:color w:val="000000" w:themeColor="text1"/>
          <w:lang w:eastAsia="fr-FR"/>
        </w:rPr>
        <w:t>(</w:t>
      </w:r>
      <w:r w:rsidR="00085171">
        <w:rPr>
          <w:rFonts w:eastAsia="Times New Roman" w:cstheme="minorHAnsi"/>
          <w:color w:val="000000" w:themeColor="text1"/>
          <w:lang w:eastAsia="fr-FR"/>
        </w:rPr>
        <w:t>MENUISE</w:t>
      </w:r>
      <w:r w:rsidR="004A2391">
        <w:rPr>
          <w:rFonts w:eastAsia="Times New Roman" w:cstheme="minorHAnsi"/>
          <w:color w:val="000000" w:themeColor="text1"/>
          <w:lang w:eastAsia="fr-FR"/>
        </w:rPr>
        <w:t>R</w:t>
      </w:r>
      <w:r w:rsidR="00085171">
        <w:rPr>
          <w:rFonts w:eastAsia="Times New Roman" w:cstheme="minorHAnsi"/>
          <w:color w:val="000000" w:themeColor="text1"/>
          <w:lang w:eastAsia="fr-FR"/>
        </w:rPr>
        <w:t>IE SAVOYARDE</w:t>
      </w:r>
      <w:r w:rsidR="005E1BDF" w:rsidRPr="006B59E2">
        <w:rPr>
          <w:rFonts w:eastAsia="Times New Roman" w:cstheme="minorHAnsi"/>
          <w:color w:val="000000" w:themeColor="text1"/>
          <w:lang w:eastAsia="fr-FR"/>
        </w:rPr>
        <w:t xml:space="preserve"> à Rumilly</w:t>
      </w:r>
      <w:r w:rsidRPr="006B59E2">
        <w:rPr>
          <w:rFonts w:eastAsia="Times New Roman" w:cstheme="minorHAnsi"/>
          <w:color w:val="000000" w:themeColor="text1"/>
          <w:lang w:eastAsia="fr-FR"/>
        </w:rPr>
        <w:t>),</w:t>
      </w:r>
      <w:r w:rsidRPr="006B59E2">
        <w:rPr>
          <w:rFonts w:eastAsia="Times New Roman" w:cstheme="minorHAnsi"/>
          <w:b/>
          <w:bCs/>
          <w:i/>
          <w:iCs/>
          <w:color w:val="000000" w:themeColor="text1"/>
          <w:lang w:eastAsia="fr-FR"/>
        </w:rPr>
        <w:t xml:space="preserve"> </w:t>
      </w:r>
    </w:p>
    <w:p w14:paraId="66211607" w14:textId="6443EDFE" w:rsidR="008747E0" w:rsidRPr="006B59E2" w:rsidRDefault="008747E0" w:rsidP="005E1BDF">
      <w:pPr>
        <w:pStyle w:val="Paragraphedeliste"/>
        <w:numPr>
          <w:ilvl w:val="0"/>
          <w:numId w:val="6"/>
        </w:numPr>
        <w:jc w:val="left"/>
        <w:textAlignment w:val="baseline"/>
        <w:rPr>
          <w:rFonts w:eastAsia="Times New Roman" w:cstheme="minorHAnsi"/>
          <w:lang w:eastAsia="fr-FR"/>
        </w:rPr>
      </w:pPr>
      <w:r w:rsidRPr="006B59E2">
        <w:rPr>
          <w:rFonts w:eastAsia="Times New Roman" w:cstheme="minorHAnsi"/>
          <w:b/>
          <w:bCs/>
          <w:i/>
          <w:iCs/>
          <w:color w:val="000000" w:themeColor="text1"/>
          <w:lang w:eastAsia="fr-FR"/>
        </w:rPr>
        <w:t xml:space="preserve">Charles REUGE </w:t>
      </w:r>
      <w:r w:rsidRPr="006B59E2">
        <w:rPr>
          <w:rFonts w:eastAsia="Times New Roman" w:cstheme="minorHAnsi"/>
          <w:color w:val="000000" w:themeColor="text1"/>
          <w:lang w:eastAsia="fr-FR"/>
        </w:rPr>
        <w:t>(Alpen Bois</w:t>
      </w:r>
      <w:r w:rsidR="005E1BDF" w:rsidRPr="006B59E2">
        <w:rPr>
          <w:rFonts w:eastAsia="Times New Roman" w:cstheme="minorHAnsi"/>
          <w:color w:val="000000" w:themeColor="text1"/>
          <w:lang w:eastAsia="fr-FR"/>
        </w:rPr>
        <w:t xml:space="preserve"> à Sallanches</w:t>
      </w:r>
      <w:r w:rsidRPr="006B59E2">
        <w:rPr>
          <w:rFonts w:eastAsia="Times New Roman" w:cstheme="minorHAnsi"/>
          <w:color w:val="000000" w:themeColor="text1"/>
          <w:lang w:eastAsia="fr-FR"/>
        </w:rPr>
        <w:t>)</w:t>
      </w:r>
    </w:p>
    <w:p w14:paraId="697379E2" w14:textId="5176B59C" w:rsidR="005E1BDF" w:rsidRPr="006B59E2" w:rsidRDefault="005E1BDF" w:rsidP="005F024D">
      <w:pPr>
        <w:pStyle w:val="Paragraphedeliste"/>
        <w:numPr>
          <w:ilvl w:val="0"/>
          <w:numId w:val="6"/>
        </w:numPr>
        <w:rPr>
          <w:rFonts w:cstheme="minorHAnsi"/>
          <w:lang w:val="de-DE"/>
        </w:rPr>
      </w:pPr>
      <w:r w:rsidRPr="006B59E2">
        <w:rPr>
          <w:rFonts w:cstheme="minorHAnsi"/>
          <w:b/>
          <w:bCs/>
          <w:i/>
          <w:iCs/>
          <w:lang w:val="de-DE"/>
        </w:rPr>
        <w:t>Bruno PELLET-JAMBAZ</w:t>
      </w:r>
      <w:r w:rsidRPr="006B59E2">
        <w:rPr>
          <w:rFonts w:cstheme="minorHAnsi"/>
          <w:lang w:val="de-DE"/>
        </w:rPr>
        <w:t xml:space="preserve"> (MENUISERIE PELLET-JAMBAZ à Boëge),</w:t>
      </w:r>
    </w:p>
    <w:p w14:paraId="42CEA43B" w14:textId="49A122E2" w:rsidR="005F024D" w:rsidRPr="006B59E2" w:rsidRDefault="005E1BDF" w:rsidP="005F024D">
      <w:pPr>
        <w:pStyle w:val="Paragraphedeliste"/>
        <w:numPr>
          <w:ilvl w:val="0"/>
          <w:numId w:val="6"/>
        </w:numPr>
        <w:rPr>
          <w:rFonts w:cstheme="minorHAnsi"/>
          <w:lang w:val="de-DE"/>
        </w:rPr>
      </w:pPr>
      <w:r w:rsidRPr="006B59E2">
        <w:rPr>
          <w:rFonts w:cstheme="minorHAnsi"/>
          <w:b/>
          <w:bCs/>
          <w:i/>
          <w:iCs/>
          <w:lang w:val="de-DE"/>
        </w:rPr>
        <w:t>Béatrice MUGNIER</w:t>
      </w:r>
      <w:r w:rsidRPr="006B59E2">
        <w:rPr>
          <w:rFonts w:cstheme="minorHAnsi"/>
          <w:lang w:val="de-DE"/>
        </w:rPr>
        <w:t xml:space="preserve"> (MUGNIER CHARPENTE à St Pie</w:t>
      </w:r>
      <w:r w:rsidR="0073403E">
        <w:rPr>
          <w:rFonts w:cstheme="minorHAnsi"/>
          <w:lang w:val="de-DE"/>
        </w:rPr>
        <w:t>r</w:t>
      </w:r>
      <w:r w:rsidRPr="006B59E2">
        <w:rPr>
          <w:rFonts w:cstheme="minorHAnsi"/>
          <w:lang w:val="de-DE"/>
        </w:rPr>
        <w:t>re en Faucigny)</w:t>
      </w:r>
    </w:p>
    <w:p w14:paraId="64699AF2" w14:textId="77777777" w:rsidR="003D3BF1" w:rsidRPr="006B59E2" w:rsidRDefault="003D3BF1" w:rsidP="005E1BDF">
      <w:pPr>
        <w:rPr>
          <w:rFonts w:cstheme="minorHAnsi"/>
          <w:lang w:val="de-DE"/>
        </w:rPr>
      </w:pPr>
    </w:p>
    <w:p w14:paraId="102EB7E4" w14:textId="2C329852" w:rsidR="005E1BDF" w:rsidRPr="0067773C" w:rsidRDefault="003D3BF1" w:rsidP="005E1BDF">
      <w:pPr>
        <w:rPr>
          <w:rFonts w:cstheme="minorHAnsi"/>
        </w:rPr>
      </w:pPr>
      <w:r w:rsidRPr="0067773C">
        <w:rPr>
          <w:rFonts w:cstheme="minorHAnsi"/>
        </w:rPr>
        <w:t>Sont</w:t>
      </w:r>
      <w:r w:rsidR="005E1BDF" w:rsidRPr="0067773C">
        <w:rPr>
          <w:rFonts w:cstheme="minorHAnsi"/>
        </w:rPr>
        <w:t xml:space="preserve"> membres </w:t>
      </w:r>
      <w:r w:rsidRPr="0067773C">
        <w:rPr>
          <w:rFonts w:cstheme="minorHAnsi"/>
        </w:rPr>
        <w:t>en réserve (appelés en cas de nécessité</w:t>
      </w:r>
      <w:r w:rsidR="006B59E2" w:rsidRPr="0067773C">
        <w:rPr>
          <w:rFonts w:cstheme="minorHAnsi"/>
        </w:rPr>
        <w:t>) :</w:t>
      </w:r>
      <w:r w:rsidR="005E1BDF" w:rsidRPr="0067773C">
        <w:rPr>
          <w:rFonts w:cstheme="minorHAnsi"/>
        </w:rPr>
        <w:t xml:space="preserve"> </w:t>
      </w:r>
    </w:p>
    <w:p w14:paraId="45D4C0E4" w14:textId="29564EDE" w:rsidR="0067773C" w:rsidRPr="0067773C" w:rsidRDefault="0067773C" w:rsidP="0067773C">
      <w:pPr>
        <w:pStyle w:val="Paragraphedeliste"/>
        <w:numPr>
          <w:ilvl w:val="0"/>
          <w:numId w:val="7"/>
        </w:numPr>
        <w:rPr>
          <w:rFonts w:cstheme="minorHAnsi"/>
          <w:lang w:val="de-DE"/>
        </w:rPr>
      </w:pPr>
      <w:r w:rsidRPr="0067773C">
        <w:rPr>
          <w:rFonts w:cstheme="minorHAnsi"/>
          <w:b/>
          <w:bCs/>
          <w:i/>
          <w:iCs/>
          <w:color w:val="000000" w:themeColor="text1"/>
          <w:kern w:val="24"/>
        </w:rPr>
        <w:t xml:space="preserve">Joël BLANC </w:t>
      </w:r>
      <w:r w:rsidRPr="0067773C">
        <w:rPr>
          <w:rFonts w:cstheme="minorHAnsi"/>
          <w:color w:val="000000" w:themeColor="text1"/>
          <w:kern w:val="24"/>
        </w:rPr>
        <w:t>(</w:t>
      </w:r>
      <w:r>
        <w:rPr>
          <w:rFonts w:cstheme="minorHAnsi"/>
          <w:color w:val="000000" w:themeColor="text1"/>
          <w:kern w:val="24"/>
        </w:rPr>
        <w:t>ALTIBOIS CONSTRUCTION à Groisy</w:t>
      </w:r>
      <w:r w:rsidRPr="0067773C">
        <w:rPr>
          <w:rFonts w:cstheme="minorHAnsi"/>
          <w:color w:val="000000" w:themeColor="text1"/>
          <w:kern w:val="24"/>
        </w:rPr>
        <w:t>)</w:t>
      </w:r>
    </w:p>
    <w:p w14:paraId="4E8F89A3" w14:textId="2A9276DE" w:rsidR="005F024D" w:rsidRPr="0067773C" w:rsidRDefault="0067773C" w:rsidP="0067773C">
      <w:pPr>
        <w:pStyle w:val="Paragraphedeliste"/>
        <w:numPr>
          <w:ilvl w:val="0"/>
          <w:numId w:val="7"/>
        </w:numPr>
        <w:rPr>
          <w:rFonts w:cstheme="minorHAnsi"/>
          <w:lang w:val="de-DE"/>
        </w:rPr>
      </w:pPr>
      <w:r w:rsidRPr="0067773C">
        <w:rPr>
          <w:rFonts w:cstheme="minorHAnsi"/>
          <w:b/>
          <w:bCs/>
          <w:i/>
          <w:iCs/>
          <w:color w:val="000000" w:themeColor="text1"/>
          <w:kern w:val="24"/>
        </w:rPr>
        <w:t xml:space="preserve">Laurent PERNET </w:t>
      </w:r>
      <w:r w:rsidRPr="0067773C">
        <w:rPr>
          <w:rFonts w:cstheme="minorHAnsi"/>
          <w:color w:val="000000" w:themeColor="text1"/>
          <w:kern w:val="24"/>
        </w:rPr>
        <w:t>(LPS</w:t>
      </w:r>
      <w:r>
        <w:rPr>
          <w:rFonts w:cstheme="minorHAnsi"/>
          <w:color w:val="000000" w:themeColor="text1"/>
          <w:kern w:val="24"/>
        </w:rPr>
        <w:t xml:space="preserve"> à Scionzier)</w:t>
      </w:r>
    </w:p>
    <w:p w14:paraId="5B416D27" w14:textId="77777777" w:rsidR="00BA7A5C" w:rsidRDefault="00BA7A5C" w:rsidP="00D15F9A"/>
    <w:p w14:paraId="18ABFB09" w14:textId="1B6B2A32" w:rsidR="00E211C5" w:rsidRDefault="0059273A" w:rsidP="00D15F9A">
      <w:r w:rsidRPr="0059273A">
        <w:t>L’assemblée approuve</w:t>
      </w:r>
      <w:r w:rsidR="00BA7A5C">
        <w:t xml:space="preserve"> le Bureau Bois ainsi constitué.</w:t>
      </w:r>
    </w:p>
    <w:p w14:paraId="396A84E4" w14:textId="1A0ABC2C" w:rsidR="007D5A0B" w:rsidRDefault="007D5A0B" w:rsidP="00B179EA">
      <w:pPr>
        <w:jc w:val="center"/>
      </w:pPr>
      <w:r>
        <w:rPr>
          <w:noProof/>
        </w:rPr>
        <w:drawing>
          <wp:inline distT="0" distB="0" distL="0" distR="0" wp14:anchorId="775E95A1" wp14:editId="41027C39">
            <wp:extent cx="4533900" cy="3401925"/>
            <wp:effectExtent l="0" t="0" r="0" b="8255"/>
            <wp:docPr id="11" name="Image 11" descr="Une image contenant table, personne, intérie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 personne, intérieur, group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8248" cy="3412691"/>
                    </a:xfrm>
                    <a:prstGeom prst="rect">
                      <a:avLst/>
                    </a:prstGeom>
                    <a:noFill/>
                    <a:ln>
                      <a:noFill/>
                    </a:ln>
                  </pic:spPr>
                </pic:pic>
              </a:graphicData>
            </a:graphic>
          </wp:inline>
        </w:drawing>
      </w:r>
    </w:p>
    <w:p w14:paraId="2AA08185" w14:textId="60FE61E5" w:rsidR="007D5A0B" w:rsidRPr="007D5A0B" w:rsidRDefault="007D5A0B" w:rsidP="00D15F9A">
      <w:pPr>
        <w:rPr>
          <w:b/>
          <w:bCs/>
          <w:i/>
          <w:iCs/>
        </w:rPr>
      </w:pPr>
      <w:proofErr w:type="gramStart"/>
      <w:r>
        <w:rPr>
          <w:b/>
          <w:bCs/>
          <w:i/>
          <w:iCs/>
        </w:rPr>
        <w:t>½</w:t>
      </w:r>
      <w:proofErr w:type="gramEnd"/>
      <w:r>
        <w:rPr>
          <w:b/>
          <w:bCs/>
          <w:i/>
          <w:iCs/>
        </w:rPr>
        <w:t xml:space="preserve"> </w:t>
      </w:r>
      <w:r w:rsidRPr="007D5A0B">
        <w:rPr>
          <w:b/>
          <w:bCs/>
          <w:i/>
          <w:iCs/>
        </w:rPr>
        <w:t>Tablée au Capucin Gourmand le 4 novembre 2022</w:t>
      </w:r>
    </w:p>
    <w:p w14:paraId="69100CCC" w14:textId="38E344CC" w:rsidR="007C0877" w:rsidRPr="00B96B3C" w:rsidRDefault="00621D35" w:rsidP="00D15F9A">
      <w:pPr>
        <w:pStyle w:val="Style1"/>
        <w:rPr>
          <w:lang w:val="fr-FR"/>
        </w:rPr>
      </w:pPr>
      <w:r w:rsidRPr="00B96B3C">
        <w:rPr>
          <w:lang w:val="fr-FR"/>
        </w:rPr>
        <w:lastRenderedPageBreak/>
        <w:t>Autoconsom</w:t>
      </w:r>
      <w:r w:rsidR="00556931">
        <w:rPr>
          <w:lang w:val="fr-FR"/>
        </w:rPr>
        <w:t>m</w:t>
      </w:r>
      <w:r w:rsidRPr="00B96B3C">
        <w:rPr>
          <w:lang w:val="fr-FR"/>
        </w:rPr>
        <w:t>ation des installations</w:t>
      </w:r>
    </w:p>
    <w:p w14:paraId="27C7EBB1" w14:textId="227334D7" w:rsidR="00D15F9A" w:rsidRDefault="003172CE" w:rsidP="00D15F9A">
      <w:r>
        <w:t>Alexandre RUBY dirigeant de l’entreprise ASE (Alpes Solaire Énergie) est spécialisé dans l’installation de systèmes de panneaux solaires photovoltaïque et notamment en mode autoconsommation. C’est-à-dire qu’une partie de l’électricité produite est consommée par l’usager et le reste est revendu dans le réseau public.</w:t>
      </w:r>
    </w:p>
    <w:p w14:paraId="38BEE529" w14:textId="143FDBF7" w:rsidR="00B17D81" w:rsidRDefault="00B17D81" w:rsidP="00B17D81">
      <w:pPr>
        <w:pStyle w:val="Style2"/>
      </w:pPr>
      <w:r>
        <w:t>Contexte d’explosion des couts de l’énergie :</w:t>
      </w:r>
    </w:p>
    <w:p w14:paraId="5B481688" w14:textId="04B02436" w:rsidR="000D2B12" w:rsidRDefault="000D2B12" w:rsidP="00D15F9A">
      <w:r>
        <w:t xml:space="preserve">Le sujet est directement lié à l’explosion </w:t>
      </w:r>
      <w:r w:rsidR="00376A49">
        <w:t xml:space="preserve">des </w:t>
      </w:r>
      <w:r>
        <w:t xml:space="preserve">coûts de l’électricité dans les ateliers de fabrication de menuiserie et de Charpente </w:t>
      </w:r>
      <w:r w:rsidR="00376A49">
        <w:t>compte tenu de l’utilisation des machines-outils numériques très consommatrices d’énergie.</w:t>
      </w:r>
      <w:r w:rsidR="00E90F94">
        <w:t xml:space="preserve"> Les entrepreneurs sont invité</w:t>
      </w:r>
      <w:r w:rsidR="00950BEF">
        <w:t>s</w:t>
      </w:r>
      <w:r w:rsidR="00E90F94">
        <w:t xml:space="preserve"> à réfléchir à alléger leur facture </w:t>
      </w:r>
      <w:r w:rsidR="00556931">
        <w:t>énergétique,</w:t>
      </w:r>
      <w:r w:rsidR="00E90F94">
        <w:t xml:space="preserve"> notamment par la production et l’autoconsommation d’électricité d’origine photovoltaïque</w:t>
      </w:r>
      <w:r w:rsidR="00556931">
        <w:t>.</w:t>
      </w:r>
    </w:p>
    <w:p w14:paraId="4D0B3606" w14:textId="785A72CD" w:rsidR="00376A49" w:rsidRDefault="00B17D81" w:rsidP="00B325B0">
      <w:pPr>
        <w:pStyle w:val="Style2"/>
      </w:pPr>
      <w:r>
        <w:t xml:space="preserve">La </w:t>
      </w:r>
      <w:r w:rsidRPr="00B17D81">
        <w:t>méthode proposée</w:t>
      </w:r>
      <w:r>
        <w:t xml:space="preserve"> par ASE :</w:t>
      </w:r>
    </w:p>
    <w:p w14:paraId="4B92B1C3" w14:textId="6B590003" w:rsidR="003172CE" w:rsidRDefault="002C41D9" w:rsidP="00D15F9A">
      <w:r>
        <w:t>Il présente le sujet en 5 étapes :</w:t>
      </w:r>
    </w:p>
    <w:p w14:paraId="55C7F7FC" w14:textId="3F03E67B" w:rsidR="002C41D9" w:rsidRPr="002C41D9" w:rsidRDefault="002C41D9" w:rsidP="002C41D9">
      <w:pPr>
        <w:pStyle w:val="Paragraphedeliste"/>
        <w:numPr>
          <w:ilvl w:val="0"/>
          <w:numId w:val="8"/>
        </w:numPr>
        <w:rPr>
          <w:rFonts w:eastAsiaTheme="majorEastAsia" w:cstheme="minorHAnsi"/>
          <w:color w:val="080808"/>
          <w:kern w:val="24"/>
        </w:rPr>
      </w:pPr>
      <w:r>
        <w:rPr>
          <w:rFonts w:eastAsiaTheme="majorEastAsia" w:cstheme="minorHAnsi"/>
          <w:color w:val="080808"/>
          <w:kern w:val="24"/>
        </w:rPr>
        <w:t>É</w:t>
      </w:r>
      <w:r w:rsidRPr="002C41D9">
        <w:rPr>
          <w:rFonts w:eastAsiaTheme="majorEastAsia" w:cstheme="minorHAnsi"/>
          <w:color w:val="080808"/>
          <w:kern w:val="24"/>
        </w:rPr>
        <w:t>tapes d’un projet</w:t>
      </w:r>
    </w:p>
    <w:p w14:paraId="7F1032DB" w14:textId="7DA0B41E" w:rsidR="002C41D9" w:rsidRPr="002C41D9" w:rsidRDefault="00276AB6" w:rsidP="002C41D9">
      <w:pPr>
        <w:pStyle w:val="Paragraphedeliste"/>
        <w:numPr>
          <w:ilvl w:val="0"/>
          <w:numId w:val="8"/>
        </w:numPr>
        <w:rPr>
          <w:rFonts w:cstheme="minorHAnsi"/>
        </w:rPr>
      </w:pPr>
      <w:r w:rsidRPr="002C41D9">
        <w:rPr>
          <w:rFonts w:eastAsiaTheme="majorEastAsia" w:cstheme="minorHAnsi"/>
          <w:color w:val="080808"/>
          <w:kern w:val="24"/>
        </w:rPr>
        <w:t>Schéma</w:t>
      </w:r>
      <w:r w:rsidR="002C41D9" w:rsidRPr="002C41D9">
        <w:rPr>
          <w:rFonts w:eastAsiaTheme="majorEastAsia" w:cstheme="minorHAnsi"/>
          <w:color w:val="080808"/>
          <w:kern w:val="24"/>
        </w:rPr>
        <w:t xml:space="preserve"> de principe </w:t>
      </w:r>
    </w:p>
    <w:p w14:paraId="49DA1DCA" w14:textId="192AEC3F" w:rsidR="002C41D9" w:rsidRPr="002C41D9" w:rsidRDefault="00276AB6" w:rsidP="002C41D9">
      <w:pPr>
        <w:pStyle w:val="Paragraphedeliste"/>
        <w:numPr>
          <w:ilvl w:val="0"/>
          <w:numId w:val="8"/>
        </w:numPr>
        <w:rPr>
          <w:rFonts w:cstheme="minorHAnsi"/>
        </w:rPr>
      </w:pPr>
      <w:r w:rsidRPr="002C41D9">
        <w:rPr>
          <w:rFonts w:eastAsiaTheme="majorEastAsia" w:cstheme="minorHAnsi"/>
          <w:color w:val="080808"/>
          <w:kern w:val="24"/>
        </w:rPr>
        <w:t>Différents</w:t>
      </w:r>
      <w:r w:rsidR="002C41D9" w:rsidRPr="002C41D9">
        <w:rPr>
          <w:rFonts w:eastAsiaTheme="majorEastAsia" w:cstheme="minorHAnsi"/>
          <w:color w:val="080808"/>
          <w:kern w:val="24"/>
        </w:rPr>
        <w:t xml:space="preserve"> mode</w:t>
      </w:r>
      <w:r>
        <w:rPr>
          <w:rFonts w:eastAsiaTheme="majorEastAsia" w:cstheme="minorHAnsi"/>
          <w:color w:val="080808"/>
          <w:kern w:val="24"/>
        </w:rPr>
        <w:t>s</w:t>
      </w:r>
      <w:r w:rsidR="002C41D9" w:rsidRPr="002C41D9">
        <w:rPr>
          <w:rFonts w:eastAsiaTheme="majorEastAsia" w:cstheme="minorHAnsi"/>
          <w:color w:val="080808"/>
          <w:kern w:val="24"/>
        </w:rPr>
        <w:t xml:space="preserve"> de pose </w:t>
      </w:r>
    </w:p>
    <w:p w14:paraId="58F21F4B" w14:textId="6710768C" w:rsidR="002C41D9" w:rsidRPr="002C41D9" w:rsidRDefault="00276AB6" w:rsidP="002C41D9">
      <w:pPr>
        <w:pStyle w:val="Paragraphedeliste"/>
        <w:numPr>
          <w:ilvl w:val="0"/>
          <w:numId w:val="8"/>
        </w:numPr>
        <w:rPr>
          <w:rFonts w:cstheme="minorHAnsi"/>
        </w:rPr>
      </w:pPr>
      <w:r>
        <w:rPr>
          <w:rFonts w:eastAsiaTheme="majorEastAsia" w:cstheme="minorHAnsi"/>
          <w:color w:val="080808"/>
          <w:kern w:val="24"/>
        </w:rPr>
        <w:t>A</w:t>
      </w:r>
      <w:r w:rsidR="002C41D9" w:rsidRPr="002C41D9">
        <w:rPr>
          <w:rFonts w:eastAsiaTheme="majorEastAsia" w:cstheme="minorHAnsi"/>
          <w:color w:val="080808"/>
          <w:kern w:val="24"/>
        </w:rPr>
        <w:t xml:space="preserve">dministratif lié au projet </w:t>
      </w:r>
    </w:p>
    <w:p w14:paraId="506253BF" w14:textId="6EEF30AE" w:rsidR="002C41D9" w:rsidRPr="00D71BF3" w:rsidRDefault="00276AB6" w:rsidP="002C41D9">
      <w:pPr>
        <w:pStyle w:val="Paragraphedeliste"/>
        <w:numPr>
          <w:ilvl w:val="0"/>
          <w:numId w:val="8"/>
        </w:numPr>
        <w:rPr>
          <w:rFonts w:cstheme="minorHAnsi"/>
        </w:rPr>
      </w:pPr>
      <w:r>
        <w:rPr>
          <w:rFonts w:eastAsiaTheme="majorEastAsia" w:cstheme="minorHAnsi"/>
          <w:color w:val="080808"/>
          <w:kern w:val="24"/>
        </w:rPr>
        <w:t>P</w:t>
      </w:r>
      <w:r w:rsidR="002C41D9" w:rsidRPr="002C41D9">
        <w:rPr>
          <w:rFonts w:eastAsiaTheme="majorEastAsia" w:cstheme="minorHAnsi"/>
          <w:color w:val="080808"/>
          <w:kern w:val="24"/>
        </w:rPr>
        <w:t>roduction et économies</w:t>
      </w:r>
    </w:p>
    <w:p w14:paraId="692B87D5" w14:textId="29F1EDB5" w:rsidR="00D71BF3" w:rsidRDefault="00D71BF3" w:rsidP="00D71BF3">
      <w:pPr>
        <w:rPr>
          <w:rFonts w:cstheme="minorHAnsi"/>
        </w:rPr>
      </w:pPr>
      <w:r>
        <w:rPr>
          <w:rFonts w:cstheme="minorHAnsi"/>
        </w:rPr>
        <w:t>Le diaporama est disponible en annexe de ce document.</w:t>
      </w:r>
    </w:p>
    <w:p w14:paraId="0CB8D5E2" w14:textId="36082A3F" w:rsidR="00D71BF3" w:rsidRDefault="00504561" w:rsidP="00B325B0">
      <w:pPr>
        <w:pStyle w:val="Style2"/>
      </w:pPr>
      <w:r>
        <w:t xml:space="preserve">Les </w:t>
      </w:r>
      <w:r w:rsidRPr="00504561">
        <w:t>conseils de l’assureur</w:t>
      </w:r>
      <w:r>
        <w:t> :</w:t>
      </w:r>
    </w:p>
    <w:p w14:paraId="7507D977" w14:textId="682BF49D" w:rsidR="00556931" w:rsidRDefault="00556931" w:rsidP="00D71BF3">
      <w:pPr>
        <w:rPr>
          <w:rFonts w:cstheme="minorHAnsi"/>
        </w:rPr>
      </w:pPr>
      <w:r w:rsidRPr="00556931">
        <w:rPr>
          <w:rFonts w:cstheme="minorHAnsi"/>
        </w:rPr>
        <w:t>Grégory LASSIA</w:t>
      </w:r>
      <w:r w:rsidR="00BA3388">
        <w:rPr>
          <w:rFonts w:cstheme="minorHAnsi"/>
        </w:rPr>
        <w:t>,</w:t>
      </w:r>
      <w:r w:rsidRPr="00556931">
        <w:rPr>
          <w:rFonts w:cstheme="minorHAnsi"/>
        </w:rPr>
        <w:t xml:space="preserve"> inspecteur chez l’Au</w:t>
      </w:r>
      <w:r>
        <w:rPr>
          <w:rFonts w:cstheme="minorHAnsi"/>
        </w:rPr>
        <w:t>xiliaire</w:t>
      </w:r>
      <w:r w:rsidR="00BA3388">
        <w:rPr>
          <w:rFonts w:cstheme="minorHAnsi"/>
        </w:rPr>
        <w:t>,</w:t>
      </w:r>
      <w:r>
        <w:rPr>
          <w:rFonts w:cstheme="minorHAnsi"/>
        </w:rPr>
        <w:t xml:space="preserve"> intervient en qualité d’assureur pour signaler que les installations photovoltaïques comportent des </w:t>
      </w:r>
      <w:r w:rsidRPr="001A0E7B">
        <w:rPr>
          <w:rFonts w:cstheme="minorHAnsi"/>
          <w:b/>
          <w:bCs/>
          <w:i/>
          <w:iCs/>
        </w:rPr>
        <w:t>risques d’incendie</w:t>
      </w:r>
      <w:r>
        <w:rPr>
          <w:rFonts w:cstheme="minorHAnsi"/>
        </w:rPr>
        <w:t xml:space="preserve"> au même titre que les ateliers de menuiserie de charpente bois</w:t>
      </w:r>
      <w:r w:rsidR="001A0E7B">
        <w:rPr>
          <w:rFonts w:cstheme="minorHAnsi"/>
        </w:rPr>
        <w:t xml:space="preserve"> (</w:t>
      </w:r>
      <w:r w:rsidR="00B344DA">
        <w:rPr>
          <w:rFonts w:cstheme="minorHAnsi"/>
        </w:rPr>
        <w:t xml:space="preserve">les produits </w:t>
      </w:r>
      <w:r w:rsidR="001A0E7B">
        <w:rPr>
          <w:rFonts w:cstheme="minorHAnsi"/>
        </w:rPr>
        <w:t xml:space="preserve">bois, </w:t>
      </w:r>
      <w:r w:rsidR="00B344DA">
        <w:rPr>
          <w:rFonts w:cstheme="minorHAnsi"/>
        </w:rPr>
        <w:t xml:space="preserve">les </w:t>
      </w:r>
      <w:r w:rsidR="001A0E7B">
        <w:rPr>
          <w:rFonts w:cstheme="minorHAnsi"/>
        </w:rPr>
        <w:t xml:space="preserve">poussières de bois, </w:t>
      </w:r>
      <w:r w:rsidR="00B344DA">
        <w:rPr>
          <w:rFonts w:cstheme="minorHAnsi"/>
        </w:rPr>
        <w:t xml:space="preserve">les </w:t>
      </w:r>
      <w:r w:rsidR="001A0E7B">
        <w:rPr>
          <w:rFonts w:cstheme="minorHAnsi"/>
        </w:rPr>
        <w:t>colles,</w:t>
      </w:r>
      <w:r w:rsidR="00B344DA">
        <w:rPr>
          <w:rFonts w:cstheme="minorHAnsi"/>
        </w:rPr>
        <w:t xml:space="preserve"> les</w:t>
      </w:r>
      <w:r w:rsidR="001A0E7B">
        <w:rPr>
          <w:rFonts w:cstheme="minorHAnsi"/>
        </w:rPr>
        <w:t xml:space="preserve"> lasures sont autant de produits inflammables)</w:t>
      </w:r>
    </w:p>
    <w:p w14:paraId="5BD1499D" w14:textId="3C26502F" w:rsidR="00556931" w:rsidRDefault="00556931" w:rsidP="00D71BF3">
      <w:pPr>
        <w:rPr>
          <w:rFonts w:cstheme="minorHAnsi"/>
        </w:rPr>
      </w:pPr>
      <w:r>
        <w:rPr>
          <w:rFonts w:cstheme="minorHAnsi"/>
        </w:rPr>
        <w:t xml:space="preserve">L’auxiliaire est en train de travailler sur un produit d’assurance pour couvrir les risques de sinistres incendies sur </w:t>
      </w:r>
      <w:r w:rsidR="005F3A3A">
        <w:rPr>
          <w:rFonts w:cstheme="minorHAnsi"/>
        </w:rPr>
        <w:t>ce</w:t>
      </w:r>
      <w:r>
        <w:rPr>
          <w:rFonts w:cstheme="minorHAnsi"/>
        </w:rPr>
        <w:t xml:space="preserve"> type d’installation et en milieu professionnel.</w:t>
      </w:r>
      <w:r w:rsidR="0009134B">
        <w:rPr>
          <w:rFonts w:cstheme="minorHAnsi"/>
        </w:rPr>
        <w:t xml:space="preserve"> La listes des pièces demandées au dossier de demande est dressée.</w:t>
      </w:r>
    </w:p>
    <w:p w14:paraId="11A55471" w14:textId="19DB7653" w:rsidR="005F3A3A" w:rsidRDefault="005F3A3A" w:rsidP="00D71BF3">
      <w:pPr>
        <w:rPr>
          <w:rFonts w:cstheme="minorHAnsi"/>
        </w:rPr>
      </w:pPr>
      <w:r>
        <w:rPr>
          <w:rFonts w:cstheme="minorHAnsi"/>
        </w:rPr>
        <w:t>Des points de vigilance sont listés tant pour l’installateur que pour le maître d’ouvrage (propriétaire du bâtiment).</w:t>
      </w:r>
    </w:p>
    <w:p w14:paraId="1356FC3A" w14:textId="536CBEF0" w:rsidR="005F3A3A" w:rsidRDefault="005F3A3A" w:rsidP="00D71BF3">
      <w:pPr>
        <w:rPr>
          <w:rFonts w:cstheme="minorHAnsi"/>
        </w:rPr>
      </w:pPr>
      <w:r>
        <w:rPr>
          <w:rFonts w:cstheme="minorHAnsi"/>
        </w:rPr>
        <w:t>Un diaporama est également joint.</w:t>
      </w:r>
    </w:p>
    <w:p w14:paraId="0DE5D1C9" w14:textId="1D76CCA3" w:rsidR="00C30DE9" w:rsidRDefault="00B325B0" w:rsidP="00B325B0">
      <w:pPr>
        <w:pStyle w:val="Style2"/>
      </w:pPr>
      <w:r>
        <w:t xml:space="preserve">Rubrique ICPE 2410 « ateliers </w:t>
      </w:r>
      <w:r w:rsidRPr="00A61C26">
        <w:t>où l’on travaille le bois ou matériaux combustibles analogues</w:t>
      </w:r>
      <w:r>
        <w:t> </w:t>
      </w:r>
    </w:p>
    <w:p w14:paraId="59029806" w14:textId="135E7CB4" w:rsidR="00C30DE9" w:rsidRPr="0065379F" w:rsidRDefault="00C30DE9" w:rsidP="00D71BF3">
      <w:pPr>
        <w:rPr>
          <w:rFonts w:cstheme="minorHAnsi"/>
        </w:rPr>
      </w:pPr>
      <w:r>
        <w:rPr>
          <w:rFonts w:cstheme="minorHAnsi"/>
        </w:rPr>
        <w:t xml:space="preserve">Rappelons que les entreprises de menuiserie et de charpente doivent être très vigilantes sur le risque incendie vis-à-vis de leur assureur. En cas de sinistre incendie, l’assureur demandera si l’entreprise est en conformité par rapport au classement ICPE (installation Classée Protection de l’Environnement) dans la rubrique </w:t>
      </w:r>
      <w:hyperlink r:id="rId15" w:history="1">
        <w:r w:rsidRPr="00B325B0">
          <w:rPr>
            <w:rStyle w:val="Lienhypertexte"/>
            <w:b/>
            <w:bCs/>
            <w:i/>
            <w:iCs/>
          </w:rPr>
          <w:t>2410 « ateliers où l’on travaille le bois ou matériaux combustibles analogues </w:t>
        </w:r>
      </w:hyperlink>
      <w:r>
        <w:rPr>
          <w:b/>
          <w:bCs/>
          <w:i/>
          <w:iCs/>
        </w:rPr>
        <w:t>»</w:t>
      </w:r>
      <w:r w:rsidR="0065379F">
        <w:rPr>
          <w:b/>
          <w:bCs/>
          <w:i/>
          <w:iCs/>
        </w:rPr>
        <w:t xml:space="preserve">. </w:t>
      </w:r>
      <w:r w:rsidR="0065379F" w:rsidRPr="0065379F">
        <w:t xml:space="preserve">Le régime de la </w:t>
      </w:r>
      <w:r w:rsidR="0065379F" w:rsidRPr="0065379F">
        <w:rPr>
          <w:b/>
          <w:bCs/>
          <w:i/>
          <w:iCs/>
        </w:rPr>
        <w:t>déclaration</w:t>
      </w:r>
      <w:r w:rsidR="0065379F" w:rsidRPr="0065379F">
        <w:t xml:space="preserve"> ou de </w:t>
      </w:r>
      <w:r w:rsidR="0065379F" w:rsidRPr="0065379F">
        <w:rPr>
          <w:b/>
          <w:bCs/>
          <w:i/>
          <w:iCs/>
        </w:rPr>
        <w:t>l’enregistrement</w:t>
      </w:r>
      <w:r w:rsidR="0065379F" w:rsidRPr="0065379F">
        <w:t xml:space="preserve"> dépend de la puissance cumulée de ses équipements</w:t>
      </w:r>
      <w:r w:rsidR="00B30D0C">
        <w:t> :</w:t>
      </w:r>
    </w:p>
    <w:p w14:paraId="72DE3C03" w14:textId="77777777" w:rsidR="00B30D0C" w:rsidRPr="00B30D0C" w:rsidRDefault="00B30D0C" w:rsidP="00B30D0C">
      <w:pPr>
        <w:numPr>
          <w:ilvl w:val="0"/>
          <w:numId w:val="9"/>
        </w:numPr>
        <w:rPr>
          <w:rFonts w:ascii="Calibri" w:hAnsi="Calibri" w:cs="Times New Roman"/>
        </w:rPr>
      </w:pPr>
      <w:r w:rsidRPr="00B30D0C">
        <w:rPr>
          <w:rFonts w:ascii="Calibri" w:hAnsi="Calibri" w:cs="Times New Roman"/>
        </w:rPr>
        <w:t>Puissance électrique maximum de l'ensemble des machines fixes pouvant concourir simultanément au fonctionnement de l'installation :</w:t>
      </w:r>
    </w:p>
    <w:p w14:paraId="52B130D5" w14:textId="77777777" w:rsidR="00B30D0C" w:rsidRPr="00B30D0C" w:rsidRDefault="00B30D0C" w:rsidP="00B30D0C">
      <w:pPr>
        <w:numPr>
          <w:ilvl w:val="1"/>
          <w:numId w:val="9"/>
        </w:numPr>
        <w:rPr>
          <w:rFonts w:ascii="Calibri" w:hAnsi="Calibri" w:cs="Times New Roman"/>
        </w:rPr>
      </w:pPr>
      <w:r w:rsidRPr="00B30D0C">
        <w:rPr>
          <w:rFonts w:ascii="Calibri" w:hAnsi="Calibri" w:cs="Times New Roman"/>
          <w:b/>
          <w:bCs/>
          <w:i/>
          <w:iCs/>
        </w:rPr>
        <w:t>Égale ou supérieure à 250Kw</w:t>
      </w:r>
      <w:r w:rsidRPr="00B30D0C">
        <w:rPr>
          <w:rFonts w:ascii="Calibri" w:hAnsi="Calibri" w:cs="Times New Roman"/>
        </w:rPr>
        <w:t xml:space="preserve"> : Régime de </w:t>
      </w:r>
      <w:r w:rsidRPr="00B30D0C">
        <w:rPr>
          <w:rFonts w:ascii="Calibri" w:hAnsi="Calibri" w:cs="Times New Roman"/>
          <w:b/>
          <w:bCs/>
          <w:i/>
          <w:iCs/>
        </w:rPr>
        <w:t>l’enregistrement (E)</w:t>
      </w:r>
    </w:p>
    <w:p w14:paraId="72AB2B06" w14:textId="77777777" w:rsidR="00B30D0C" w:rsidRPr="00B30D0C" w:rsidRDefault="00B30D0C" w:rsidP="00B30D0C">
      <w:pPr>
        <w:numPr>
          <w:ilvl w:val="1"/>
          <w:numId w:val="9"/>
        </w:numPr>
        <w:rPr>
          <w:rFonts w:ascii="Calibri" w:hAnsi="Calibri" w:cs="Times New Roman"/>
          <w:b/>
          <w:bCs/>
          <w:i/>
          <w:iCs/>
        </w:rPr>
      </w:pPr>
      <w:r w:rsidRPr="00B30D0C">
        <w:rPr>
          <w:rFonts w:ascii="Calibri" w:hAnsi="Calibri" w:cs="Times New Roman"/>
          <w:b/>
          <w:bCs/>
          <w:i/>
          <w:iCs/>
        </w:rPr>
        <w:t>Supérieure à 50Kw, mais inférieure à 250Kw</w:t>
      </w:r>
      <w:r w:rsidRPr="00B30D0C">
        <w:rPr>
          <w:rFonts w:ascii="Calibri" w:hAnsi="Calibri" w:cs="Times New Roman"/>
        </w:rPr>
        <w:t xml:space="preserve"> : Régime de la </w:t>
      </w:r>
      <w:r w:rsidRPr="00B30D0C">
        <w:rPr>
          <w:rFonts w:ascii="Calibri" w:hAnsi="Calibri" w:cs="Times New Roman"/>
          <w:b/>
          <w:bCs/>
          <w:i/>
          <w:iCs/>
        </w:rPr>
        <w:t>déclaration (D</w:t>
      </w:r>
      <w:r w:rsidRPr="00B30D0C">
        <w:rPr>
          <w:rFonts w:ascii="Calibri" w:hAnsi="Calibri" w:cs="Times New Roman"/>
        </w:rPr>
        <w:t>)</w:t>
      </w:r>
      <w:r w:rsidRPr="00B30D0C">
        <w:rPr>
          <w:rFonts w:ascii="Calibri" w:hAnsi="Calibri" w:cs="Times New Roman"/>
          <w:b/>
          <w:bCs/>
          <w:i/>
          <w:iCs/>
        </w:rPr>
        <w:t xml:space="preserve">. </w:t>
      </w:r>
      <w:r w:rsidRPr="00B30D0C">
        <w:rPr>
          <w:rFonts w:ascii="Calibri" w:hAnsi="Calibri" w:cs="Times New Roman"/>
        </w:rPr>
        <w:t>(Cas le plus fréquent des menuisiers et charpentiers de Haute-Savoie).</w:t>
      </w:r>
    </w:p>
    <w:p w14:paraId="0520446A" w14:textId="58F3DA8E" w:rsidR="005F3A3A" w:rsidRDefault="005F3A3A" w:rsidP="00D71BF3">
      <w:pPr>
        <w:rPr>
          <w:rFonts w:cstheme="minorHAnsi"/>
        </w:rPr>
      </w:pPr>
    </w:p>
    <w:p w14:paraId="1E14627D" w14:textId="0F131447" w:rsidR="00B645E6" w:rsidRDefault="00B645E6" w:rsidP="00D71BF3">
      <w:pPr>
        <w:rPr>
          <w:rFonts w:cstheme="minorHAnsi"/>
        </w:rPr>
      </w:pPr>
    </w:p>
    <w:p w14:paraId="69FDAA7A" w14:textId="4381FD7C" w:rsidR="00B645E6" w:rsidRDefault="00B645E6" w:rsidP="00D71BF3">
      <w:pPr>
        <w:rPr>
          <w:rFonts w:cstheme="minorHAnsi"/>
        </w:rPr>
      </w:pPr>
    </w:p>
    <w:p w14:paraId="6CE65EDA" w14:textId="5CD1C51C" w:rsidR="00B645E6" w:rsidRDefault="00B645E6" w:rsidP="00D71BF3">
      <w:pPr>
        <w:rPr>
          <w:rFonts w:cstheme="minorHAnsi"/>
        </w:rPr>
      </w:pPr>
    </w:p>
    <w:p w14:paraId="76839D02" w14:textId="322B4DC3" w:rsidR="00B645E6" w:rsidRDefault="00B645E6" w:rsidP="00D71BF3">
      <w:pPr>
        <w:rPr>
          <w:rFonts w:cstheme="minorHAnsi"/>
        </w:rPr>
      </w:pPr>
    </w:p>
    <w:p w14:paraId="42530B61" w14:textId="06E86467" w:rsidR="00B645E6" w:rsidRDefault="00B645E6" w:rsidP="00D71BF3">
      <w:pPr>
        <w:rPr>
          <w:rFonts w:cstheme="minorHAnsi"/>
        </w:rPr>
      </w:pPr>
    </w:p>
    <w:p w14:paraId="1C6086EE" w14:textId="77777777" w:rsidR="00B645E6" w:rsidRPr="00556931" w:rsidRDefault="00B645E6" w:rsidP="00D71BF3">
      <w:pPr>
        <w:rPr>
          <w:rFonts w:cstheme="minorHAnsi"/>
        </w:rPr>
      </w:pPr>
    </w:p>
    <w:p w14:paraId="3BA9A943" w14:textId="0919B1BA" w:rsidR="007C0877" w:rsidRDefault="00073C25" w:rsidP="00B95F99">
      <w:pPr>
        <w:pStyle w:val="Style1"/>
      </w:pPr>
      <w:r>
        <w:lastRenderedPageBreak/>
        <w:t xml:space="preserve">REP (Responsabilité </w:t>
      </w:r>
      <w:r w:rsidRPr="00073C25">
        <w:rPr>
          <w:lang w:val="fr-FR"/>
        </w:rPr>
        <w:t>Élargie du producteur</w:t>
      </w:r>
      <w:r>
        <w:t>)</w:t>
      </w:r>
    </w:p>
    <w:p w14:paraId="0B64AD96" w14:textId="615D7B26" w:rsidR="00153530" w:rsidRDefault="00FE1E2D" w:rsidP="00F5587C">
      <w:r w:rsidRPr="00FE1E2D">
        <w:t xml:space="preserve">La loi Anti-Gaspillage pour une Economie Circulaire </w:t>
      </w:r>
      <w:r>
        <w:t xml:space="preserve">(AGEC) </w:t>
      </w:r>
      <w:r w:rsidRPr="00FE1E2D">
        <w:t xml:space="preserve">prévoit la mise en œuvre opérationnelle de </w:t>
      </w:r>
      <w:r w:rsidRPr="00FE1E2D">
        <w:rPr>
          <w:b/>
          <w:bCs/>
          <w:i/>
          <w:iCs/>
        </w:rPr>
        <w:t>la filière de collecte et de recyclage des déchets issus des produits et matériaux (PMCB)</w:t>
      </w:r>
      <w:r w:rsidRPr="00FE1E2D">
        <w:t xml:space="preserve"> utilisés sur les chantiers de démolition, rénovation et construction du bâtiment.</w:t>
      </w:r>
      <w:r w:rsidR="00153530">
        <w:t xml:space="preserve"> </w:t>
      </w:r>
    </w:p>
    <w:p w14:paraId="213BF867" w14:textId="77777777" w:rsidR="00153530" w:rsidRDefault="00153530" w:rsidP="00F5587C"/>
    <w:p w14:paraId="2B750B58" w14:textId="62846006" w:rsidR="00F5587C" w:rsidRDefault="004F2213" w:rsidP="00153530">
      <w:pPr>
        <w:shd w:val="clear" w:color="auto" w:fill="E2EFD9" w:themeFill="accent6" w:themeFillTint="33"/>
      </w:pPr>
      <w:r w:rsidRPr="00F5587C">
        <w:rPr>
          <w:b/>
          <w:bCs/>
          <w:i/>
          <w:iCs/>
        </w:rPr>
        <w:t>Pour les produits bois la filière REP existe déjà sous la dénomination Déchet d’Éléments d’Ameublement (DEA)</w:t>
      </w:r>
      <w:r w:rsidR="00F5587C" w:rsidRPr="00F5587C">
        <w:rPr>
          <w:b/>
          <w:bCs/>
          <w:i/>
          <w:iCs/>
        </w:rPr>
        <w:t>.</w:t>
      </w:r>
      <w:r w:rsidR="00F5587C">
        <w:t xml:space="preserve"> Ce qui reste en suspens, c’est l</w:t>
      </w:r>
      <w:r w:rsidR="00F5587C" w:rsidRPr="00235CCA">
        <w:t xml:space="preserve">e </w:t>
      </w:r>
      <w:r w:rsidR="00F5587C" w:rsidRPr="00F5587C">
        <w:rPr>
          <w:u w:val="single"/>
        </w:rPr>
        <w:t>statut du producteur pour les entreprises de menuiserie et de charpente</w:t>
      </w:r>
      <w:r w:rsidR="00F5587C" w:rsidRPr="00235CCA">
        <w:t xml:space="preserve"> qui par nature fabriquent dans leurs ateliers.</w:t>
      </w:r>
    </w:p>
    <w:p w14:paraId="4067ADFE" w14:textId="77777777" w:rsidR="00FE1E2D" w:rsidRDefault="00FE1E2D" w:rsidP="00D15F9A"/>
    <w:p w14:paraId="32107C47" w14:textId="6F9E7ADF" w:rsidR="00B645E6" w:rsidRDefault="00920A22" w:rsidP="00D15F9A">
      <w:r>
        <w:t>A compter du 1</w:t>
      </w:r>
      <w:r w:rsidRPr="00920A22">
        <w:rPr>
          <w:vertAlign w:val="superscript"/>
        </w:rPr>
        <w:t>er</w:t>
      </w:r>
      <w:r>
        <w:t xml:space="preserve"> janvier 2023, </w:t>
      </w:r>
      <w:r w:rsidR="002668BD">
        <w:t>l</w:t>
      </w:r>
      <w:r>
        <w:t xml:space="preserve">es </w:t>
      </w:r>
      <w:r w:rsidR="002668BD">
        <w:t xml:space="preserve">4 </w:t>
      </w:r>
      <w:r>
        <w:t>éco organismes</w:t>
      </w:r>
      <w:r w:rsidR="00B4168C">
        <w:t>,</w:t>
      </w:r>
      <w:r>
        <w:t xml:space="preserve"> </w:t>
      </w:r>
      <w:r w:rsidR="00C3469F">
        <w:t>agréés par le Ministère de l’Environnement</w:t>
      </w:r>
      <w:r w:rsidR="00B4168C">
        <w:t xml:space="preserve">, </w:t>
      </w:r>
      <w:r>
        <w:t>organisent la « </w:t>
      </w:r>
      <w:r w:rsidRPr="00FE1E2D">
        <w:rPr>
          <w:b/>
          <w:bCs/>
          <w:i/>
          <w:iCs/>
        </w:rPr>
        <w:t>reprise gratuite</w:t>
      </w:r>
      <w:r>
        <w:t> » des déchets de chantier au travers d’un maillage territorial d</w:t>
      </w:r>
      <w:r w:rsidR="00FE1E2D">
        <w:t>es points de collecte partenaires du dispositif</w:t>
      </w:r>
      <w:r>
        <w:t xml:space="preserve">. Les </w:t>
      </w:r>
      <w:r w:rsidRPr="00FE1E2D">
        <w:rPr>
          <w:b/>
          <w:bCs/>
          <w:i/>
          <w:iCs/>
        </w:rPr>
        <w:t>producteurs</w:t>
      </w:r>
      <w:r>
        <w:t xml:space="preserve"> (fabricants, distributeurs et importateurs) adhèrent à ces </w:t>
      </w:r>
      <w:r w:rsidRPr="00FE1E2D">
        <w:rPr>
          <w:b/>
          <w:bCs/>
          <w:i/>
          <w:iCs/>
        </w:rPr>
        <w:t>éco organismes</w:t>
      </w:r>
      <w:r>
        <w:t xml:space="preserve"> et appliquent un </w:t>
      </w:r>
      <w:r w:rsidRPr="00FE1E2D">
        <w:rPr>
          <w:b/>
          <w:bCs/>
          <w:i/>
          <w:iCs/>
        </w:rPr>
        <w:t>barème d’éco contribution</w:t>
      </w:r>
      <w:r>
        <w:t xml:space="preserve"> dans leurs factures. Les entreprises payent cette éco contribution à l’achat des matériaux, qui permet de financer la « reprise gratuite ». Dans les premiers temps, les entreprises payeront l’éco contribution et la reprise par les professionnels de la gestion de la collecte des déchets.</w:t>
      </w:r>
    </w:p>
    <w:p w14:paraId="30F76F96" w14:textId="474E0BAD" w:rsidR="004C0FFB" w:rsidRDefault="004C0FFB" w:rsidP="00D15F9A">
      <w:r>
        <w:rPr>
          <w:noProof/>
        </w:rPr>
        <w:drawing>
          <wp:inline distT="0" distB="0" distL="0" distR="0" wp14:anchorId="1822C28B" wp14:editId="2213818B">
            <wp:extent cx="5768790" cy="3343275"/>
            <wp:effectExtent l="0" t="0" r="381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rotWithShape="1">
                    <a:blip r:embed="rId16"/>
                    <a:srcRect l="40704" t="23459" r="17373" b="33348"/>
                    <a:stretch/>
                  </pic:blipFill>
                  <pic:spPr bwMode="auto">
                    <a:xfrm>
                      <a:off x="0" y="0"/>
                      <a:ext cx="5805344" cy="3364460"/>
                    </a:xfrm>
                    <a:prstGeom prst="rect">
                      <a:avLst/>
                    </a:prstGeom>
                    <a:ln>
                      <a:noFill/>
                    </a:ln>
                    <a:extLst>
                      <a:ext uri="{53640926-AAD7-44D8-BBD7-CCE9431645EC}">
                        <a14:shadowObscured xmlns:a14="http://schemas.microsoft.com/office/drawing/2010/main"/>
                      </a:ext>
                    </a:extLst>
                  </pic:spPr>
                </pic:pic>
              </a:graphicData>
            </a:graphic>
          </wp:inline>
        </w:drawing>
      </w:r>
    </w:p>
    <w:p w14:paraId="32FE0724" w14:textId="653124D5" w:rsidR="00920A22" w:rsidRDefault="00B95F99" w:rsidP="00D15F9A">
      <w:r>
        <w:rPr>
          <w:noProof/>
        </w:rPr>
        <w:drawing>
          <wp:anchor distT="0" distB="0" distL="114300" distR="114300" simplePos="0" relativeHeight="251668480" behindDoc="0" locked="0" layoutInCell="1" allowOverlap="1" wp14:anchorId="302460C9" wp14:editId="7289C3F3">
            <wp:simplePos x="0" y="0"/>
            <wp:positionH relativeFrom="column">
              <wp:posOffset>2748280</wp:posOffset>
            </wp:positionH>
            <wp:positionV relativeFrom="paragraph">
              <wp:posOffset>234950</wp:posOffset>
            </wp:positionV>
            <wp:extent cx="1028065" cy="779145"/>
            <wp:effectExtent l="0" t="0" r="635" b="1905"/>
            <wp:wrapNone/>
            <wp:docPr id="4" name="Imag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065" cy="779145"/>
                    </a:xfrm>
                    <a:prstGeom prst="rect">
                      <a:avLst/>
                    </a:prstGeom>
                    <a:noFill/>
                    <a:ln>
                      <a:noFill/>
                    </a:ln>
                  </pic:spPr>
                </pic:pic>
              </a:graphicData>
            </a:graphic>
          </wp:anchor>
        </w:drawing>
      </w:r>
      <w:r w:rsidR="00B944CF">
        <w:t xml:space="preserve">Les éco organismes </w:t>
      </w:r>
      <w:r w:rsidR="00920A22">
        <w:t>d</w:t>
      </w:r>
      <w:r w:rsidR="00F966F2">
        <w:t>e</w:t>
      </w:r>
      <w:r w:rsidR="00B944CF">
        <w:t>s</w:t>
      </w:r>
      <w:r w:rsidR="00F966F2">
        <w:t xml:space="preserve"> Produits et Matériaux de Construction du Bâtiment (PMCB) et en particulier des produits </w:t>
      </w:r>
      <w:r w:rsidR="00920A22">
        <w:t>bois sont </w:t>
      </w:r>
      <w:r w:rsidR="00D67549">
        <w:t>les suivants :</w:t>
      </w:r>
    </w:p>
    <w:p w14:paraId="26B0A090" w14:textId="7F0B7EB4" w:rsidR="005F42E3" w:rsidRDefault="00D67549" w:rsidP="00D15F9A">
      <w:r>
        <w:rPr>
          <w:noProof/>
        </w:rPr>
        <mc:AlternateContent>
          <mc:Choice Requires="wps">
            <w:drawing>
              <wp:anchor distT="0" distB="0" distL="114300" distR="114300" simplePos="0" relativeHeight="251676672" behindDoc="0" locked="0" layoutInCell="1" allowOverlap="1" wp14:anchorId="078BF2C3" wp14:editId="14CD1DD4">
                <wp:simplePos x="0" y="0"/>
                <wp:positionH relativeFrom="column">
                  <wp:posOffset>52705</wp:posOffset>
                </wp:positionH>
                <wp:positionV relativeFrom="paragraph">
                  <wp:posOffset>8255</wp:posOffset>
                </wp:positionV>
                <wp:extent cx="2533650" cy="590550"/>
                <wp:effectExtent l="0" t="0" r="38100" b="19050"/>
                <wp:wrapNone/>
                <wp:docPr id="15" name="Flèche : pentagone 15"/>
                <wp:cNvGraphicFramePr/>
                <a:graphic xmlns:a="http://schemas.openxmlformats.org/drawingml/2006/main">
                  <a:graphicData uri="http://schemas.microsoft.com/office/word/2010/wordprocessingShape">
                    <wps:wsp>
                      <wps:cNvSpPr/>
                      <wps:spPr>
                        <a:xfrm>
                          <a:off x="0" y="0"/>
                          <a:ext cx="2533650" cy="5905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0E7BD4" w14:textId="324570D6" w:rsidR="00D67549" w:rsidRPr="00D67549" w:rsidRDefault="00D67549" w:rsidP="00D67549">
                            <w:pPr>
                              <w:rPr>
                                <w:b/>
                                <w:bCs/>
                              </w:rPr>
                            </w:pPr>
                            <w:r w:rsidRPr="00D67549">
                              <w:rPr>
                                <w:b/>
                                <w:bCs/>
                              </w:rPr>
                              <w:t xml:space="preserve">Cliquez sur les logos pour obtenir les barèmes de </w:t>
                            </w:r>
                            <w:r w:rsidR="00B6792A">
                              <w:rPr>
                                <w:b/>
                                <w:bCs/>
                              </w:rPr>
                              <w:t>l’</w:t>
                            </w:r>
                            <w:r w:rsidRPr="00D67549">
                              <w:rPr>
                                <w:b/>
                                <w:bCs/>
                              </w:rPr>
                              <w:t>éco contribution par type de produit</w:t>
                            </w:r>
                            <w:r w:rsidR="00B6792A">
                              <w:rPr>
                                <w:b/>
                                <w:bCs/>
                              </w:rPr>
                              <w:t> :</w:t>
                            </w:r>
                          </w:p>
                          <w:p w14:paraId="4EBB2283" w14:textId="77777777" w:rsidR="00D67549" w:rsidRPr="00D67549" w:rsidRDefault="00D67549" w:rsidP="00D6754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BF2C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15" o:spid="_x0000_s1035" type="#_x0000_t15" style="position:absolute;left:0;text-align:left;margin-left:4.15pt;margin-top:.65pt;width:199.5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" adj="19083" fillcolor="#5b9bd5 [3204]" strokecolor="#1f4d78 [1604]" strokeweight="1pt">
                <v:textbox>
                  <w:txbxContent>
                    <w:p w14:paraId="1E0E7BD4" w14:textId="324570D6" w:rsidR="00D67549" w:rsidRPr="00D67549" w:rsidRDefault="00D67549" w:rsidP="00D67549">
                      <w:pPr>
                        <w:rPr>
                          <w:b/>
                          <w:bCs/>
                        </w:rPr>
                      </w:pPr>
                      <w:r w:rsidRPr="00D67549">
                        <w:rPr>
                          <w:b/>
                          <w:bCs/>
                        </w:rPr>
                        <w:t xml:space="preserve">Cliquez sur les logos pour obtenir les barèmes de </w:t>
                      </w:r>
                      <w:r w:rsidR="00B6792A">
                        <w:rPr>
                          <w:b/>
                          <w:bCs/>
                        </w:rPr>
                        <w:t>l’</w:t>
                      </w:r>
                      <w:r w:rsidRPr="00D67549">
                        <w:rPr>
                          <w:b/>
                          <w:bCs/>
                        </w:rPr>
                        <w:t>éco contribution par type de produit</w:t>
                      </w:r>
                      <w:r w:rsidR="00B6792A">
                        <w:rPr>
                          <w:b/>
                          <w:bCs/>
                        </w:rPr>
                        <w:t> :</w:t>
                      </w:r>
                    </w:p>
                    <w:p w14:paraId="4EBB2283" w14:textId="77777777" w:rsidR="00D67549" w:rsidRPr="00D67549" w:rsidRDefault="00D67549" w:rsidP="00D67549">
                      <w:pPr>
                        <w:jc w:val="center"/>
                        <w:rPr>
                          <w:b/>
                          <w:bCs/>
                        </w:rPr>
                      </w:pPr>
                    </w:p>
                  </w:txbxContent>
                </v:textbox>
              </v:shape>
            </w:pict>
          </mc:Fallback>
        </mc:AlternateContent>
      </w:r>
      <w:r>
        <w:rPr>
          <w:noProof/>
        </w:rPr>
        <w:drawing>
          <wp:anchor distT="0" distB="0" distL="114300" distR="114300" simplePos="0" relativeHeight="251667456" behindDoc="0" locked="0" layoutInCell="1" allowOverlap="1" wp14:anchorId="06D90770" wp14:editId="327E6871">
            <wp:simplePos x="0" y="0"/>
            <wp:positionH relativeFrom="margin">
              <wp:align>right</wp:align>
            </wp:positionH>
            <wp:positionV relativeFrom="paragraph">
              <wp:posOffset>8255</wp:posOffset>
            </wp:positionV>
            <wp:extent cx="1941830" cy="498475"/>
            <wp:effectExtent l="0" t="0" r="1270" b="0"/>
            <wp:wrapNone/>
            <wp:docPr id="5" name="Image 2" descr="Valdeli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Valdelia">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816" t="16794" r="9381" b="16794"/>
                    <a:stretch/>
                  </pic:blipFill>
                  <pic:spPr bwMode="auto">
                    <a:xfrm>
                      <a:off x="0" y="0"/>
                      <a:ext cx="1941830" cy="498475"/>
                    </a:xfrm>
                    <a:prstGeom prst="rect">
                      <a:avLst/>
                    </a:prstGeom>
                    <a:noFill/>
                    <a:ln>
                      <a:noFill/>
                    </a:ln>
                    <a:extLst>
                      <a:ext uri="{53640926-AAD7-44D8-BBD7-CCE9431645EC}">
                        <a14:shadowObscured xmlns:a14="http://schemas.microsoft.com/office/drawing/2010/main"/>
                      </a:ext>
                    </a:extLst>
                  </pic:spPr>
                </pic:pic>
              </a:graphicData>
            </a:graphic>
          </wp:anchor>
        </w:drawing>
      </w:r>
    </w:p>
    <w:p w14:paraId="26506ABB" w14:textId="761B5256" w:rsidR="00B95F99" w:rsidRDefault="00B95F99" w:rsidP="00D15F9A"/>
    <w:p w14:paraId="1132953F" w14:textId="5C9449DB" w:rsidR="00B95F99" w:rsidRDefault="00B95F99" w:rsidP="00D15F9A"/>
    <w:p w14:paraId="3FE24AB3" w14:textId="77777777" w:rsidR="00B95F99" w:rsidRDefault="00B95F99" w:rsidP="00D15F9A"/>
    <w:p w14:paraId="10F5B48A" w14:textId="796BF0DB" w:rsidR="00920A22" w:rsidRDefault="00920A22" w:rsidP="00D15F9A">
      <w:r>
        <w:t xml:space="preserve">Voir le diaporama </w:t>
      </w:r>
      <w:r w:rsidRPr="00FD7D33">
        <w:rPr>
          <w:b/>
          <w:bCs/>
          <w:i/>
          <w:iCs/>
        </w:rPr>
        <w:t>d</w:t>
      </w:r>
      <w:r w:rsidR="00153530" w:rsidRPr="00FD7D33">
        <w:rPr>
          <w:b/>
          <w:bCs/>
          <w:i/>
          <w:iCs/>
        </w:rPr>
        <w:t>’Angélique ARNAUD</w:t>
      </w:r>
      <w:r w:rsidR="00153530">
        <w:t>,</w:t>
      </w:r>
      <w:r>
        <w:t xml:space="preserve"> chargée de mission environnement à la FRB AURA.</w:t>
      </w:r>
      <w:r w:rsidR="00153530">
        <w:t xml:space="preserve"> Pour toute question sur le sujet, joindre </w:t>
      </w:r>
      <w:r w:rsidR="00153530" w:rsidRPr="005E283A">
        <w:rPr>
          <w:b/>
          <w:bCs/>
          <w:i/>
          <w:iCs/>
        </w:rPr>
        <w:t>Marie THIBERT</w:t>
      </w:r>
      <w:r w:rsidR="00153530">
        <w:t xml:space="preserve"> par mail : </w:t>
      </w:r>
      <w:hyperlink r:id="rId21" w:history="1">
        <w:r w:rsidR="00153530" w:rsidRPr="00C95F94">
          <w:rPr>
            <w:rStyle w:val="Lienhypertexte"/>
          </w:rPr>
          <w:t>thibertm@d74.ffbatiment.fr</w:t>
        </w:r>
      </w:hyperlink>
      <w:r w:rsidR="00153530">
        <w:t xml:space="preserve"> ou sur son mobile : </w:t>
      </w:r>
      <w:r w:rsidR="00153530" w:rsidRPr="00FD7D33">
        <w:rPr>
          <w:b/>
          <w:bCs/>
          <w:u w:val="single"/>
        </w:rPr>
        <w:t>06 21 63 43 48</w:t>
      </w:r>
      <w:r w:rsidR="00153530">
        <w:t>.</w:t>
      </w:r>
      <w:r w:rsidR="009749F8">
        <w:t xml:space="preserve"> Voir également </w:t>
      </w:r>
      <w:hyperlink r:id="rId22" w:history="1">
        <w:r w:rsidR="009749F8" w:rsidRPr="009749F8">
          <w:rPr>
            <w:rStyle w:val="Lienhypertexte"/>
          </w:rPr>
          <w:t>circulaire du 2 décembre 2022</w:t>
        </w:r>
      </w:hyperlink>
      <w:r w:rsidR="009749F8">
        <w:t xml:space="preserve"> et du </w:t>
      </w:r>
      <w:hyperlink r:id="rId23" w:history="1">
        <w:r w:rsidR="006D1EA2">
          <w:rPr>
            <w:rStyle w:val="Lienhypertexte"/>
          </w:rPr>
          <w:t>replay du webinaire REP du 29/11/2022</w:t>
        </w:r>
      </w:hyperlink>
    </w:p>
    <w:p w14:paraId="7BCB7722" w14:textId="6F26B9BB" w:rsidR="00920A22" w:rsidRDefault="00147D67" w:rsidP="00147D67">
      <w:pPr>
        <w:pStyle w:val="Style3"/>
      </w:pPr>
      <w:r>
        <w:t xml:space="preserve">Eco </w:t>
      </w:r>
      <w:r w:rsidR="002201C0" w:rsidRPr="00B7530C">
        <w:rPr>
          <w:lang w:val="fr-FR"/>
        </w:rPr>
        <w:t>participation</w:t>
      </w:r>
      <w:r w:rsidR="002201C0">
        <w:t xml:space="preserve">: </w:t>
      </w:r>
      <w:r w:rsidR="00645C09">
        <w:t>D</w:t>
      </w:r>
      <w:r w:rsidR="002201C0">
        <w:t xml:space="preserve">ate de </w:t>
      </w:r>
      <w:r w:rsidR="002201C0" w:rsidRPr="002201C0">
        <w:rPr>
          <w:lang w:val="fr-FR"/>
        </w:rPr>
        <w:t>mise en application reportée</w:t>
      </w:r>
    </w:p>
    <w:p w14:paraId="738E75B2" w14:textId="7F9D1813" w:rsidR="00147D67" w:rsidRPr="00235CCA" w:rsidRDefault="00147D67" w:rsidP="00D15F9A">
      <w:r>
        <w:t xml:space="preserve">Nous recevons à l’heure de la rédaction de ce PV une information importante sur le calendrier du dispositif REP </w:t>
      </w:r>
      <w:r w:rsidR="007E1B04">
        <w:t xml:space="preserve">(Responsabilité </w:t>
      </w:r>
      <w:r w:rsidR="000C50C2">
        <w:t>É</w:t>
      </w:r>
      <w:r w:rsidR="007E1B04">
        <w:t xml:space="preserve">largie des </w:t>
      </w:r>
      <w:r w:rsidR="000C50C2">
        <w:t>P</w:t>
      </w:r>
      <w:r w:rsidR="007E1B04">
        <w:t xml:space="preserve">roducteurs) </w:t>
      </w:r>
      <w:r>
        <w:t xml:space="preserve">pour les Produits et Matériaux de Construction du Bâtiment (PMCB) : l’éco participation </w:t>
      </w:r>
      <w:r w:rsidRPr="005A68FC">
        <w:rPr>
          <w:b/>
          <w:bCs/>
          <w:i/>
          <w:iCs/>
          <w:highlight w:val="yellow"/>
        </w:rPr>
        <w:t>n’entrera en vigueur qu’au 1</w:t>
      </w:r>
      <w:r w:rsidRPr="005A68FC">
        <w:rPr>
          <w:b/>
          <w:bCs/>
          <w:i/>
          <w:iCs/>
          <w:highlight w:val="yellow"/>
          <w:vertAlign w:val="superscript"/>
        </w:rPr>
        <w:t>er</w:t>
      </w:r>
      <w:r w:rsidRPr="005A68FC">
        <w:rPr>
          <w:b/>
          <w:bCs/>
          <w:i/>
          <w:iCs/>
          <w:highlight w:val="yellow"/>
        </w:rPr>
        <w:t xml:space="preserve"> mai 2023</w:t>
      </w:r>
      <w:r w:rsidR="00752FC4">
        <w:t xml:space="preserve">. </w:t>
      </w:r>
      <w:r w:rsidR="00737EEB">
        <w:t>(</w:t>
      </w:r>
      <w:r w:rsidR="00752FC4">
        <w:t>F</w:t>
      </w:r>
      <w:r w:rsidR="00737EEB">
        <w:t xml:space="preserve">acture des </w:t>
      </w:r>
      <w:r w:rsidR="007E1B04">
        <w:t>fournisseurs</w:t>
      </w:r>
      <w:r w:rsidR="00737EEB">
        <w:t xml:space="preserve"> et facture </w:t>
      </w:r>
      <w:r w:rsidR="00BC2880">
        <w:t>aux clients</w:t>
      </w:r>
      <w:r w:rsidR="00737EEB">
        <w:t>)</w:t>
      </w:r>
      <w:r>
        <w:t xml:space="preserve">. Voir le </w:t>
      </w:r>
      <w:hyperlink r:id="rId24" w:history="1">
        <w:r w:rsidRPr="00752FC4">
          <w:rPr>
            <w:rStyle w:val="Lienhypertexte"/>
            <w:b/>
            <w:bCs/>
            <w:i/>
            <w:iCs/>
          </w:rPr>
          <w:t>communiqué de presse du 19/12/2022</w:t>
        </w:r>
      </w:hyperlink>
      <w:r>
        <w:t>.</w:t>
      </w:r>
    </w:p>
    <w:p w14:paraId="07C46C12" w14:textId="0A6089EB" w:rsidR="007C0877" w:rsidRPr="00CF228D" w:rsidRDefault="00B95F99" w:rsidP="00B95F99">
      <w:pPr>
        <w:pStyle w:val="Style1"/>
        <w:rPr>
          <w:vertAlign w:val="superscript"/>
          <w:lang w:val="fr-FR"/>
        </w:rPr>
      </w:pPr>
      <w:r w:rsidRPr="00CF228D">
        <w:rPr>
          <w:lang w:val="fr-FR"/>
        </w:rPr>
        <w:lastRenderedPageBreak/>
        <w:t xml:space="preserve">Poussières de </w:t>
      </w:r>
      <w:r w:rsidR="00B5790D" w:rsidRPr="00CF228D">
        <w:rPr>
          <w:lang w:val="fr-FR"/>
        </w:rPr>
        <w:t>bois :</w:t>
      </w:r>
      <w:r w:rsidRPr="00CF228D">
        <w:rPr>
          <w:lang w:val="fr-FR"/>
        </w:rPr>
        <w:t xml:space="preserve"> Le simulateur de l‘OPPBTP</w:t>
      </w:r>
    </w:p>
    <w:p w14:paraId="28EFBBA3" w14:textId="3651C1D2" w:rsidR="00CC3769" w:rsidRDefault="00CC3769" w:rsidP="00CC3769">
      <w:pPr>
        <w:spacing w:after="160" w:line="259" w:lineRule="auto"/>
      </w:pPr>
      <w:r w:rsidRPr="00CC3769">
        <w:t xml:space="preserve">Le simulateur de l’OPPBTP </w:t>
      </w:r>
      <w:r>
        <w:t>est</w:t>
      </w:r>
      <w:r w:rsidRPr="00CC3769">
        <w:t xml:space="preserve"> présenté par </w:t>
      </w:r>
      <w:r w:rsidRPr="00CC3769">
        <w:rPr>
          <w:b/>
          <w:bCs/>
          <w:i/>
          <w:iCs/>
        </w:rPr>
        <w:t>Léa VARENNE</w:t>
      </w:r>
      <w:r w:rsidRPr="00CC3769">
        <w:t xml:space="preserve">, conseillère prévention </w:t>
      </w:r>
      <w:r w:rsidR="00B5790D">
        <w:t>sur la Haute-Savoie</w:t>
      </w:r>
      <w:r w:rsidRPr="00CC3769">
        <w:t xml:space="preserve">. </w:t>
      </w:r>
    </w:p>
    <w:p w14:paraId="31A7C699" w14:textId="77777777" w:rsidR="00897826" w:rsidRDefault="00CC3769" w:rsidP="00CC3769">
      <w:pPr>
        <w:spacing w:after="160" w:line="259" w:lineRule="auto"/>
      </w:pPr>
      <w:r w:rsidRPr="00CC3769">
        <w:t xml:space="preserve">Ce simulateur permet à l’entreprise de réaliser un </w:t>
      </w:r>
      <w:r w:rsidRPr="00CC3769">
        <w:rPr>
          <w:b/>
          <w:bCs/>
          <w:i/>
          <w:iCs/>
        </w:rPr>
        <w:t>auto-diagnostique de l’exposition de ses salariés aux poussières de bois</w:t>
      </w:r>
      <w:r w:rsidRPr="00CC3769">
        <w:t xml:space="preserve">. L’auto-diagnostique se réalise en </w:t>
      </w:r>
      <w:r w:rsidRPr="00CC3769">
        <w:rPr>
          <w:b/>
          <w:bCs/>
          <w:i/>
          <w:iCs/>
        </w:rPr>
        <w:t>9 étapes</w:t>
      </w:r>
      <w:r w:rsidRPr="00CC3769">
        <w:t xml:space="preserve">. Des </w:t>
      </w:r>
      <w:r w:rsidRPr="00CC3769">
        <w:rPr>
          <w:b/>
          <w:bCs/>
          <w:i/>
          <w:iCs/>
        </w:rPr>
        <w:t>actions correctives</w:t>
      </w:r>
      <w:r w:rsidRPr="00CC3769">
        <w:t xml:space="preserve"> sont proposées en fonction de chaque </w:t>
      </w:r>
      <w:r w:rsidRPr="00CC3769">
        <w:rPr>
          <w:b/>
          <w:bCs/>
          <w:i/>
          <w:iCs/>
        </w:rPr>
        <w:t>groupe d’exposition similaire</w:t>
      </w:r>
      <w:r w:rsidRPr="00CC3769">
        <w:t xml:space="preserve"> (GES = Groupe d’opérateurs ayant un niveau d’exposition similaire) déterminé dans l’entreprise et des 5 </w:t>
      </w:r>
      <w:r w:rsidRPr="00CC3769">
        <w:rPr>
          <w:b/>
          <w:bCs/>
          <w:i/>
          <w:iCs/>
        </w:rPr>
        <w:t>classes d’émissivité des procédés (de Ap à Ep)</w:t>
      </w:r>
      <w:r w:rsidRPr="00CC3769">
        <w:t xml:space="preserve">. </w:t>
      </w:r>
    </w:p>
    <w:p w14:paraId="504CB304" w14:textId="599781FA" w:rsidR="00CC3769" w:rsidRPr="00CC3769" w:rsidRDefault="00CC3769" w:rsidP="00CC3769">
      <w:pPr>
        <w:spacing w:after="160" w:line="259" w:lineRule="auto"/>
      </w:pPr>
      <w:r w:rsidRPr="00CC3769">
        <w:t>L’auto-diagnostique ne se substitue pas au contrôle réalisé par un organisme certifié, mais il permet à l’entrepreneur de franchir une étape dans la prévention du risque d’exposition aux poussières de bois.</w:t>
      </w:r>
      <w:r w:rsidR="002919A4" w:rsidRPr="002919A4">
        <w:t xml:space="preserve"> </w:t>
      </w:r>
      <w:r w:rsidR="002919A4" w:rsidRPr="00CC3769">
        <w:t>Un guide d’usage de l’outil a été rédigé.</w:t>
      </w:r>
      <w:r w:rsidR="002919A4">
        <w:t xml:space="preserve"> Voir ci-dessous :</w:t>
      </w:r>
    </w:p>
    <w:p w14:paraId="15729C2C" w14:textId="1E6086B8" w:rsidR="007C0877" w:rsidRDefault="00CC3769" w:rsidP="00D15F9A">
      <w:r>
        <w:rPr>
          <w:noProof/>
        </w:rPr>
        <w:drawing>
          <wp:inline distT="0" distB="0" distL="0" distR="0" wp14:anchorId="390BBCE3" wp14:editId="1E81FFEF">
            <wp:extent cx="2345690" cy="1748098"/>
            <wp:effectExtent l="0" t="0" r="0" b="5080"/>
            <wp:docPr id="6" name="Image 6" descr="Une image contenant LEGO, jouet&#10;&#10;Description générée automatiqueme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LEGO, jouet&#10;&#10;Description générée automatiquement">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5626" cy="1755502"/>
                    </a:xfrm>
                    <a:prstGeom prst="rect">
                      <a:avLst/>
                    </a:prstGeom>
                    <a:noFill/>
                    <a:ln>
                      <a:noFill/>
                    </a:ln>
                  </pic:spPr>
                </pic:pic>
              </a:graphicData>
            </a:graphic>
          </wp:inline>
        </w:drawing>
      </w:r>
      <w:r w:rsidR="00A5120E">
        <w:tab/>
      </w:r>
      <w:r w:rsidR="00A5120E">
        <w:rPr>
          <w:noProof/>
        </w:rPr>
        <w:drawing>
          <wp:inline distT="0" distB="0" distL="0" distR="0" wp14:anchorId="7BD1FCBD" wp14:editId="7C031C45">
            <wp:extent cx="1284339" cy="1676400"/>
            <wp:effectExtent l="0" t="0" r="0" b="0"/>
            <wp:docPr id="7" name="Image 7" descr="Une image contenant texte, capture d’écran, moniteur, écran&#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moniteur, écran&#10;&#10;Description générée automatiquement">
                      <a:hlinkClick r:id="rId27"/>
                    </pic:cNvPr>
                    <pic:cNvPicPr/>
                  </pic:nvPicPr>
                  <pic:blipFill rotWithShape="1">
                    <a:blip r:embed="rId28"/>
                    <a:srcRect l="33730" t="12346" r="34855" b="14756"/>
                    <a:stretch/>
                  </pic:blipFill>
                  <pic:spPr bwMode="auto">
                    <a:xfrm>
                      <a:off x="0" y="0"/>
                      <a:ext cx="1286312" cy="1678975"/>
                    </a:xfrm>
                    <a:prstGeom prst="rect">
                      <a:avLst/>
                    </a:prstGeom>
                    <a:ln>
                      <a:noFill/>
                    </a:ln>
                    <a:extLst>
                      <a:ext uri="{53640926-AAD7-44D8-BBD7-CCE9431645EC}">
                        <a14:shadowObscured xmlns:a14="http://schemas.microsoft.com/office/drawing/2010/main"/>
                      </a:ext>
                    </a:extLst>
                  </pic:spPr>
                </pic:pic>
              </a:graphicData>
            </a:graphic>
          </wp:inline>
        </w:drawing>
      </w:r>
    </w:p>
    <w:p w14:paraId="240304F3" w14:textId="22E1B413" w:rsidR="007D5A0B" w:rsidRDefault="007D5A0B" w:rsidP="00D15F9A"/>
    <w:p w14:paraId="47C5EF8E" w14:textId="73B2BA0F" w:rsidR="007D5A0B" w:rsidRDefault="007D5A0B" w:rsidP="00D15F9A">
      <w:r>
        <w:rPr>
          <w:noProof/>
        </w:rPr>
        <w:drawing>
          <wp:inline distT="0" distB="0" distL="0" distR="0" wp14:anchorId="753CB402" wp14:editId="59436041">
            <wp:extent cx="5760720" cy="4322445"/>
            <wp:effectExtent l="0" t="0" r="0" b="1905"/>
            <wp:docPr id="12" name="Image 12" descr="Une image contenant personne, table, assi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ersonne, table, assis, intérieur&#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p>
    <w:p w14:paraId="530E593C" w14:textId="015DA423" w:rsidR="007D5A0B" w:rsidRPr="007D5A0B" w:rsidRDefault="007D5A0B" w:rsidP="00D15F9A">
      <w:pPr>
        <w:rPr>
          <w:b/>
          <w:bCs/>
          <w:i/>
          <w:iCs/>
        </w:rPr>
      </w:pPr>
      <w:proofErr w:type="gramStart"/>
      <w:r w:rsidRPr="007D5A0B">
        <w:rPr>
          <w:b/>
          <w:bCs/>
          <w:i/>
          <w:iCs/>
        </w:rPr>
        <w:t>½</w:t>
      </w:r>
      <w:proofErr w:type="gramEnd"/>
      <w:r w:rsidRPr="007D5A0B">
        <w:rPr>
          <w:b/>
          <w:bCs/>
          <w:i/>
          <w:iCs/>
        </w:rPr>
        <w:t xml:space="preserve"> tablée au Capucin Gourmand le 4 novembre 2022</w:t>
      </w:r>
    </w:p>
    <w:p w14:paraId="17D70A91" w14:textId="77777777" w:rsidR="007D5A0B" w:rsidRPr="00CC3769" w:rsidRDefault="007D5A0B" w:rsidP="00D15F9A"/>
    <w:p w14:paraId="68DE0F36" w14:textId="2870A83C" w:rsidR="007C0877" w:rsidRPr="00E211C5" w:rsidRDefault="00CA613E" w:rsidP="00CA613E">
      <w:pPr>
        <w:pStyle w:val="Style1"/>
      </w:pPr>
      <w:r>
        <w:lastRenderedPageBreak/>
        <w:t>Questions diverses:</w:t>
      </w:r>
    </w:p>
    <w:p w14:paraId="454D2021" w14:textId="4856B820" w:rsidR="006623EC" w:rsidRPr="00CA613E" w:rsidRDefault="00CA613E" w:rsidP="00F73D45">
      <w:pPr>
        <w:pStyle w:val="Style2"/>
      </w:pPr>
      <w:r w:rsidRPr="00CA613E">
        <w:t>Tôles acier de JORIS IDE</w:t>
      </w:r>
    </w:p>
    <w:p w14:paraId="288C4198" w14:textId="6A45B5FC" w:rsidR="00CA613E" w:rsidRDefault="00CA613E" w:rsidP="00D15F9A">
      <w:r w:rsidRPr="00CA613E">
        <w:t xml:space="preserve">Un entrepreneur relate </w:t>
      </w:r>
      <w:r w:rsidR="00027E22">
        <w:t>sa</w:t>
      </w:r>
      <w:r w:rsidRPr="00CA613E">
        <w:t xml:space="preserve"> mésaventure avec des tôles acier venant de JORIS IDE. Un défaut de peinture a été observé </w:t>
      </w:r>
      <w:r w:rsidR="00027E22" w:rsidRPr="00CA613E">
        <w:t>par suite d’un</w:t>
      </w:r>
      <w:r w:rsidRPr="00CA613E">
        <w:t xml:space="preserve"> stockage de 3 mois à l’abri.</w:t>
      </w:r>
    </w:p>
    <w:p w14:paraId="1BCB4B4B" w14:textId="29BEADEC" w:rsidR="00681FDD" w:rsidRDefault="00681FDD" w:rsidP="00D15F9A">
      <w:r>
        <w:t>La société JORIS IDE a communiqué sur le sujet pour informer ses clients qu</w:t>
      </w:r>
      <w:r w:rsidR="0029623A">
        <w:t xml:space="preserve">’il garantit la tenue de ses peintures 1 mois après la date de sortie d’usine </w:t>
      </w:r>
      <w:r>
        <w:t xml:space="preserve">en raison d’un changement de formulation d’un bain de traitement de l’acier. </w:t>
      </w:r>
      <w:r w:rsidR="0029623A">
        <w:t>Ce phénomène</w:t>
      </w:r>
      <w:r w:rsidR="009C0A6E">
        <w:t xml:space="preserve">, </w:t>
      </w:r>
      <w:proofErr w:type="gramStart"/>
      <w:r w:rsidR="006B24C2">
        <w:t>nommé rouille blanche</w:t>
      </w:r>
      <w:proofErr w:type="gramEnd"/>
      <w:r w:rsidR="005A2686">
        <w:t>,</w:t>
      </w:r>
      <w:r w:rsidR="009C0A6E">
        <w:t xml:space="preserve"> apparait lorsque de l’humidité ou de l’eau de condensation stagne sur les tôles. Il est donc conseill</w:t>
      </w:r>
      <w:r w:rsidR="005A2686">
        <w:t>é</w:t>
      </w:r>
      <w:r w:rsidR="009C0A6E">
        <w:t xml:space="preserve"> de stocker les tôles sur un p</w:t>
      </w:r>
      <w:r w:rsidR="005A2686">
        <w:t>l</w:t>
      </w:r>
      <w:r w:rsidR="009C0A6E">
        <w:t>an légèrement incliné afin d</w:t>
      </w:r>
      <w:r w:rsidR="005A2686">
        <w:t>’éviter la stagnation de l’eau.</w:t>
      </w:r>
    </w:p>
    <w:p w14:paraId="7EF2E74B" w14:textId="3942B309" w:rsidR="00B443D6" w:rsidRDefault="00F06420" w:rsidP="00D15F9A">
      <w:r>
        <w:t>Recommandation :</w:t>
      </w:r>
      <w:r w:rsidR="00B443D6">
        <w:t xml:space="preserve"> </w:t>
      </w:r>
      <w:hyperlink r:id="rId30" w:history="1">
        <w:r w:rsidR="00B443D6" w:rsidRPr="00F06420">
          <w:rPr>
            <w:rStyle w:val="Lienhypertexte"/>
            <w:b/>
            <w:bCs/>
            <w:i/>
            <w:iCs/>
          </w:rPr>
          <w:t>JORIS IDE- Fiche 2016</w:t>
        </w:r>
      </w:hyperlink>
      <w:r w:rsidR="00355C4B">
        <w:t xml:space="preserve">, </w:t>
      </w:r>
      <w:hyperlink r:id="rId31" w:history="1">
        <w:r w:rsidR="00355C4B" w:rsidRPr="00355C4B">
          <w:rPr>
            <w:rStyle w:val="Lienhypertexte"/>
          </w:rPr>
          <w:t>Recommandation de stockage de JORIS IDE</w:t>
        </w:r>
      </w:hyperlink>
    </w:p>
    <w:p w14:paraId="7054971E" w14:textId="0FFFCA98" w:rsidR="00B0084B" w:rsidRDefault="00286BF3" w:rsidP="00F73D45">
      <w:pPr>
        <w:pStyle w:val="Style2"/>
      </w:pPr>
      <w:r>
        <w:t xml:space="preserve">Reconnaissance </w:t>
      </w:r>
      <w:r w:rsidRPr="00597C6A">
        <w:t>du</w:t>
      </w:r>
      <w:r w:rsidR="00B0084B" w:rsidRPr="00597C6A">
        <w:t xml:space="preserve"> support</w:t>
      </w:r>
      <w:r w:rsidR="00B0084B">
        <w:t> </w:t>
      </w:r>
      <w:r w:rsidR="00E34106">
        <w:t>(Acceptation- Réserves- Devis- Travaux)</w:t>
      </w:r>
    </w:p>
    <w:p w14:paraId="256F6FE5" w14:textId="4341A14B" w:rsidR="00B0084B" w:rsidRDefault="00B0084B" w:rsidP="00D15F9A">
      <w:r>
        <w:t xml:space="preserve">Un entrepreneur fait part d’un litige </w:t>
      </w:r>
      <w:r w:rsidR="001B7970">
        <w:t>c</w:t>
      </w:r>
      <w:r>
        <w:t xml:space="preserve">lient qu’il a </w:t>
      </w:r>
      <w:r w:rsidR="001B7970">
        <w:t xml:space="preserve">affronté </w:t>
      </w:r>
      <w:r w:rsidR="00CA3F67">
        <w:t>par suite de</w:t>
      </w:r>
      <w:r>
        <w:t xml:space="preserve"> la pose de la zinguerie sur un support en mauvais état. Les collègues rappellent que tout entrepreneur est tenu de réceptionner le support </w:t>
      </w:r>
      <w:r w:rsidR="001B7970">
        <w:t>sur lequel il vient réaliser ses travaux de construction.</w:t>
      </w:r>
    </w:p>
    <w:p w14:paraId="08A9120D" w14:textId="77777777" w:rsidR="004C2DD5" w:rsidRPr="00CA613E" w:rsidRDefault="004C2DD5" w:rsidP="00D15F9A"/>
    <w:p w14:paraId="1D202F61" w14:textId="741AA2DE" w:rsidR="00CA613E" w:rsidRPr="00F61813" w:rsidRDefault="00014D0E" w:rsidP="00D15F9A">
      <w:r w:rsidRPr="004C2DD5">
        <w:rPr>
          <w:u w:val="single"/>
        </w:rPr>
        <w:t>Ci-dessous,</w:t>
      </w:r>
      <w:r w:rsidR="00F61813" w:rsidRPr="004C2DD5">
        <w:rPr>
          <w:u w:val="single"/>
        </w:rPr>
        <w:t xml:space="preserve"> un</w:t>
      </w:r>
      <w:r w:rsidRPr="004C2DD5">
        <w:rPr>
          <w:u w:val="single"/>
        </w:rPr>
        <w:t xml:space="preserve"> </w:t>
      </w:r>
      <w:r w:rsidR="00F61813" w:rsidRPr="004C2DD5">
        <w:rPr>
          <w:u w:val="single"/>
        </w:rPr>
        <w:t xml:space="preserve">arrêté de la Cour de </w:t>
      </w:r>
      <w:proofErr w:type="gramStart"/>
      <w:r w:rsidR="00DE1877" w:rsidRPr="004C2DD5">
        <w:rPr>
          <w:u w:val="single"/>
        </w:rPr>
        <w:t>C</w:t>
      </w:r>
      <w:r w:rsidR="001A2C87" w:rsidRPr="004C2DD5">
        <w:rPr>
          <w:u w:val="single"/>
        </w:rPr>
        <w:t>assation</w:t>
      </w:r>
      <w:proofErr w:type="gramEnd"/>
      <w:r w:rsidR="00F61813" w:rsidRPr="004C2DD5">
        <w:rPr>
          <w:u w:val="single"/>
        </w:rPr>
        <w:t xml:space="preserve"> d’Aix-en-Provence</w:t>
      </w:r>
      <w:r w:rsidR="00F61813" w:rsidRPr="00F61813">
        <w:t xml:space="preserve"> du 21/05/2021 </w:t>
      </w:r>
      <w:r w:rsidR="00724D1D">
        <w:t>publiée par le</w:t>
      </w:r>
      <w:r w:rsidRPr="00F61813">
        <w:t xml:space="preserve"> Moniteur sur l</w:t>
      </w:r>
      <w:r w:rsidR="00D1057C">
        <w:t xml:space="preserve">’acceptation du </w:t>
      </w:r>
      <w:r w:rsidRPr="00F61813">
        <w:t xml:space="preserve">support par </w:t>
      </w:r>
      <w:r w:rsidR="003F06C0" w:rsidRPr="00F61813">
        <w:t>l’entrepreneur :</w:t>
      </w:r>
    </w:p>
    <w:p w14:paraId="02974A6A" w14:textId="77777777" w:rsidR="00F61813" w:rsidRPr="00F61813" w:rsidRDefault="00F61813" w:rsidP="00D15F9A"/>
    <w:p w14:paraId="3A334B31" w14:textId="6C95E865" w:rsidR="00014D0E" w:rsidRPr="00CA613E" w:rsidRDefault="00014D0E" w:rsidP="00014D0E">
      <w:pPr>
        <w:shd w:val="clear" w:color="auto" w:fill="E2EFD9" w:themeFill="accent6" w:themeFillTint="33"/>
        <w:rPr>
          <w:lang w:val="de-DE"/>
        </w:rPr>
      </w:pPr>
      <w:r w:rsidRPr="00F61813">
        <w:t>„</w:t>
      </w:r>
      <w:hyperlink r:id="rId32" w:history="1">
        <w:r w:rsidRPr="00F61813">
          <w:rPr>
            <w:rStyle w:val="Lienhypertexte"/>
            <w:i/>
            <w:iCs/>
          </w:rPr>
          <w:t xml:space="preserve">Une proposition de réfection par une entreprise </w:t>
        </w:r>
        <w:r w:rsidRPr="00F61813">
          <w:rPr>
            <w:rStyle w:val="Lienhypertexte"/>
            <w:b/>
            <w:bCs/>
            <w:i/>
            <w:iCs/>
          </w:rPr>
          <w:t>vaut acceptation du support et de ses défauts</w:t>
        </w:r>
        <w:r w:rsidRPr="00F61813">
          <w:rPr>
            <w:rStyle w:val="Lienhypertexte"/>
            <w:i/>
            <w:iCs/>
          </w:rPr>
          <w:t xml:space="preserve">. En exécutant des travaux insuffisants et inadaptés, l'entreprise, </w:t>
        </w:r>
        <w:r w:rsidRPr="00F61813">
          <w:rPr>
            <w:rStyle w:val="Lienhypertexte"/>
            <w:b/>
            <w:bCs/>
            <w:i/>
            <w:iCs/>
          </w:rPr>
          <w:t>malgré ses réserves, a donc engagé sa responsabilité décennale</w:t>
        </w:r>
        <w:r w:rsidRPr="00F61813">
          <w:rPr>
            <w:rStyle w:val="Lienhypertexte"/>
            <w:i/>
            <w:iCs/>
          </w:rPr>
          <w:t xml:space="preserve">. Il lui appartenait de </w:t>
        </w:r>
        <w:r w:rsidRPr="00F61813">
          <w:rPr>
            <w:rStyle w:val="Lienhypertexte"/>
            <w:b/>
            <w:bCs/>
            <w:i/>
            <w:iCs/>
          </w:rPr>
          <w:t>refuser d'exécuter la réfection de la toiture</w:t>
        </w:r>
        <w:r w:rsidRPr="00F61813">
          <w:rPr>
            <w:rStyle w:val="Lienhypertexte"/>
            <w:i/>
            <w:iCs/>
          </w:rPr>
          <w:t xml:space="preserve">. Le maître d'ouvrage </w:t>
        </w:r>
        <w:r w:rsidRPr="00F61813">
          <w:rPr>
            <w:rStyle w:val="Lienhypertexte"/>
            <w:b/>
            <w:bCs/>
            <w:i/>
            <w:iCs/>
          </w:rPr>
          <w:t>n'est pas réputé avoir délibérément accepté les risques de fuites</w:t>
        </w:r>
      </w:hyperlink>
      <w:r w:rsidRPr="00014D0E">
        <w:rPr>
          <w:lang w:val="de-DE"/>
        </w:rPr>
        <w:t>.</w:t>
      </w:r>
      <w:r>
        <w:rPr>
          <w:lang w:val="de-DE"/>
        </w:rPr>
        <w:t>“</w:t>
      </w:r>
    </w:p>
    <w:p w14:paraId="67A46026" w14:textId="3DDBBB5C" w:rsidR="00D127E0" w:rsidRDefault="00D127E0" w:rsidP="00D15F9A">
      <w:pPr>
        <w:rPr>
          <w:lang w:val="de-DE"/>
        </w:rPr>
      </w:pPr>
    </w:p>
    <w:p w14:paraId="31AF8F7D" w14:textId="77777777" w:rsidR="00616A09" w:rsidRDefault="00616A09" w:rsidP="00D15F9A">
      <w:pPr>
        <w:rPr>
          <w:lang w:val="de-DE"/>
        </w:rPr>
      </w:pPr>
    </w:p>
    <w:p w14:paraId="0FFCF8E2" w14:textId="63B864CE" w:rsidR="00D127E0" w:rsidRPr="00831529" w:rsidRDefault="00616A09" w:rsidP="00D15F9A">
      <w:r w:rsidRPr="00831529">
        <w:rPr>
          <w:u w:val="single"/>
        </w:rPr>
        <w:t xml:space="preserve">Autre </w:t>
      </w:r>
      <w:r w:rsidR="00831529" w:rsidRPr="00831529">
        <w:rPr>
          <w:u w:val="single"/>
        </w:rPr>
        <w:t>Source</w:t>
      </w:r>
      <w:r w:rsidR="00831529" w:rsidRPr="00831529">
        <w:t xml:space="preserve"> :</w:t>
      </w:r>
      <w:r w:rsidRPr="00831529">
        <w:t xml:space="preserve"> CBF cabinet d’avocat spécialiste en droit de la Construction et de l‘urbanisme</w:t>
      </w:r>
      <w:r w:rsidR="001A2C87">
        <w:t> :</w:t>
      </w:r>
    </w:p>
    <w:p w14:paraId="31E464F7" w14:textId="77777777" w:rsidR="00616A09" w:rsidRDefault="00616A09" w:rsidP="00616A09"/>
    <w:p w14:paraId="246807EF" w14:textId="4F21A930" w:rsidR="00616A09" w:rsidRPr="00616A09" w:rsidRDefault="00631F5A" w:rsidP="008C4B29">
      <w:pPr>
        <w:shd w:val="clear" w:color="auto" w:fill="E2EFD9" w:themeFill="accent6" w:themeFillTint="33"/>
        <w:rPr>
          <w:b/>
          <w:bCs/>
          <w:i/>
          <w:iCs/>
        </w:rPr>
      </w:pPr>
      <w:hyperlink r:id="rId33" w:history="1">
        <w:r w:rsidR="00616A09" w:rsidRPr="00CC2B17">
          <w:rPr>
            <w:rStyle w:val="Lienhypertexte"/>
          </w:rPr>
          <w:t xml:space="preserve">Dans l’hypothèse d’un support exécuté conformément aux plans, le </w:t>
        </w:r>
        <w:r w:rsidR="00616A09" w:rsidRPr="00CC2B17">
          <w:rPr>
            <w:rStyle w:val="Lienhypertexte"/>
            <w:b/>
            <w:bCs/>
            <w:i/>
            <w:iCs/>
          </w:rPr>
          <w:t>désordre résulterait alors d’une erreur de conception</w:t>
        </w:r>
        <w:r w:rsidR="00616A09" w:rsidRPr="00CC2B17">
          <w:rPr>
            <w:rStyle w:val="Lienhypertexte"/>
          </w:rPr>
          <w:t xml:space="preserve">. L’entrepreneur </w:t>
        </w:r>
        <w:r w:rsidR="00616A09" w:rsidRPr="003E0562">
          <w:rPr>
            <w:rStyle w:val="Lienhypertexte"/>
            <w:b/>
            <w:bCs/>
          </w:rPr>
          <w:t>ne peut pas échapper</w:t>
        </w:r>
        <w:r w:rsidR="00616A09" w:rsidRPr="00CC2B17">
          <w:rPr>
            <w:rStyle w:val="Lienhypertexte"/>
          </w:rPr>
          <w:t xml:space="preserve"> à voir engager sa responsabilité </w:t>
        </w:r>
        <w:r w:rsidR="00616A09" w:rsidRPr="00CC2B17">
          <w:rPr>
            <w:rStyle w:val="Lienhypertexte"/>
            <w:b/>
            <w:bCs/>
            <w:i/>
            <w:iCs/>
          </w:rPr>
          <w:t>s’il a conscience de cette erreur de conception.</w:t>
        </w:r>
      </w:hyperlink>
    </w:p>
    <w:p w14:paraId="7A60066A" w14:textId="77777777" w:rsidR="00616A09" w:rsidRPr="00616A09" w:rsidRDefault="00616A09" w:rsidP="00D15F9A"/>
    <w:p w14:paraId="3CCBEA21" w14:textId="75E1C309" w:rsidR="00D127E0" w:rsidRDefault="00D127E0" w:rsidP="00D15F9A">
      <w:pPr>
        <w:rPr>
          <w:lang w:val="de-DE"/>
        </w:rPr>
      </w:pPr>
    </w:p>
    <w:p w14:paraId="7104224F" w14:textId="7322F759" w:rsidR="00D127E0" w:rsidRDefault="00D127E0" w:rsidP="00D15F9A">
      <w:pPr>
        <w:rPr>
          <w:lang w:val="de-DE"/>
        </w:rPr>
      </w:pPr>
    </w:p>
    <w:p w14:paraId="1F78064C" w14:textId="5A9659EA" w:rsidR="008E2C0F" w:rsidRDefault="008E2C0F" w:rsidP="00D15F9A">
      <w:pPr>
        <w:rPr>
          <w:lang w:val="de-DE"/>
        </w:rPr>
      </w:pPr>
    </w:p>
    <w:p w14:paraId="55044AB6" w14:textId="20B306C1" w:rsidR="008E2C0F" w:rsidRDefault="008E2C0F" w:rsidP="00D15F9A">
      <w:pPr>
        <w:rPr>
          <w:lang w:val="de-DE"/>
        </w:rPr>
      </w:pPr>
    </w:p>
    <w:p w14:paraId="0F16DD67" w14:textId="7B38703C" w:rsidR="008E2C0F" w:rsidRDefault="008E2C0F" w:rsidP="00D15F9A">
      <w:pPr>
        <w:rPr>
          <w:lang w:val="de-DE"/>
        </w:rPr>
      </w:pPr>
    </w:p>
    <w:p w14:paraId="3F36BA5D" w14:textId="31985256" w:rsidR="008E2C0F" w:rsidRDefault="008E2C0F" w:rsidP="00D15F9A">
      <w:pPr>
        <w:rPr>
          <w:lang w:val="de-DE"/>
        </w:rPr>
      </w:pPr>
    </w:p>
    <w:p w14:paraId="3B9B6AD5" w14:textId="545E530E" w:rsidR="008E2C0F" w:rsidRDefault="008E2C0F" w:rsidP="00D15F9A">
      <w:pPr>
        <w:rPr>
          <w:lang w:val="de-DE"/>
        </w:rPr>
      </w:pPr>
    </w:p>
    <w:p w14:paraId="41A52C95" w14:textId="78AC2A90" w:rsidR="008E2C0F" w:rsidRDefault="008E2C0F" w:rsidP="00D15F9A">
      <w:pPr>
        <w:rPr>
          <w:lang w:val="de-DE"/>
        </w:rPr>
      </w:pPr>
    </w:p>
    <w:p w14:paraId="7FE9DFBA" w14:textId="4A38E7DE" w:rsidR="008E2C0F" w:rsidRDefault="008E2C0F" w:rsidP="00D15F9A">
      <w:pPr>
        <w:rPr>
          <w:lang w:val="de-DE"/>
        </w:rPr>
      </w:pPr>
    </w:p>
    <w:p w14:paraId="04240EE3" w14:textId="765BC8C4" w:rsidR="008E2C0F" w:rsidRDefault="008E2C0F" w:rsidP="00D15F9A">
      <w:pPr>
        <w:rPr>
          <w:lang w:val="de-DE"/>
        </w:rPr>
      </w:pPr>
    </w:p>
    <w:p w14:paraId="3A321126" w14:textId="2DC8A1B8" w:rsidR="008E2C0F" w:rsidRDefault="008E2C0F" w:rsidP="00D15F9A">
      <w:pPr>
        <w:rPr>
          <w:lang w:val="de-DE"/>
        </w:rPr>
      </w:pPr>
    </w:p>
    <w:p w14:paraId="04F0CB31" w14:textId="24AFC4E2" w:rsidR="008E2C0F" w:rsidRDefault="008E2C0F" w:rsidP="00D15F9A">
      <w:pPr>
        <w:rPr>
          <w:lang w:val="de-DE"/>
        </w:rPr>
      </w:pPr>
    </w:p>
    <w:p w14:paraId="0620E0C8" w14:textId="77777777" w:rsidR="008E2C0F" w:rsidRDefault="008E2C0F" w:rsidP="00D15F9A">
      <w:pPr>
        <w:rPr>
          <w:lang w:val="de-DE"/>
        </w:rPr>
      </w:pPr>
    </w:p>
    <w:p w14:paraId="4738835C" w14:textId="77777777" w:rsidR="00D127E0" w:rsidRPr="00D127E0" w:rsidRDefault="00D127E0" w:rsidP="00D15F9A">
      <w:pPr>
        <w:rPr>
          <w:lang w:val="de-DE"/>
        </w:rPr>
      </w:pPr>
    </w:p>
    <w:p w14:paraId="29FA728B" w14:textId="159C15B9" w:rsidR="0093051C" w:rsidRDefault="006623EC" w:rsidP="00D15F9A">
      <w:pPr>
        <w:rPr>
          <w:lang w:val="de-DE"/>
        </w:rPr>
      </w:pPr>
      <w:r w:rsidRPr="006623EC">
        <w:rPr>
          <w:b/>
          <w:bCs/>
          <w:u w:val="single"/>
          <w:lang w:val="de-DE"/>
        </w:rPr>
        <w:t>PJ</w:t>
      </w:r>
      <w:r>
        <w:rPr>
          <w:lang w:val="de-DE"/>
        </w:rPr>
        <w:t>:</w:t>
      </w:r>
      <w:r>
        <w:rPr>
          <w:lang w:val="de-DE"/>
        </w:rPr>
        <w:tab/>
      </w:r>
      <w:hyperlink r:id="rId34" w:history="1">
        <w:r w:rsidR="00304404" w:rsidRPr="00BD755A">
          <w:rPr>
            <w:rStyle w:val="Lienhypertexte"/>
            <w:lang w:val="de-DE"/>
          </w:rPr>
          <w:t>É</w:t>
        </w:r>
        <w:r w:rsidR="00E020B5" w:rsidRPr="00BD755A">
          <w:rPr>
            <w:rStyle w:val="Lienhypertexte"/>
            <w:lang w:val="de-DE"/>
          </w:rPr>
          <w:t>mar</w:t>
        </w:r>
        <w:r w:rsidRPr="00BD755A">
          <w:rPr>
            <w:rStyle w:val="Lienhypertexte"/>
            <w:lang w:val="de-DE"/>
          </w:rPr>
          <w:t>gement</w:t>
        </w:r>
      </w:hyperlink>
    </w:p>
    <w:p w14:paraId="7E07515F" w14:textId="78492DCE" w:rsidR="006623EC" w:rsidRPr="00E020B5" w:rsidRDefault="006623EC" w:rsidP="00D15F9A">
      <w:r>
        <w:rPr>
          <w:lang w:val="de-DE"/>
        </w:rPr>
        <w:tab/>
      </w:r>
      <w:hyperlink r:id="rId35" w:history="1">
        <w:r w:rsidRPr="00BD755A">
          <w:rPr>
            <w:rStyle w:val="Lienhypertexte"/>
          </w:rPr>
          <w:t xml:space="preserve">Diaporama </w:t>
        </w:r>
        <w:r w:rsidR="00304404" w:rsidRPr="00BD755A">
          <w:rPr>
            <w:rStyle w:val="Lienhypertexte"/>
          </w:rPr>
          <w:t>autoconsommation</w:t>
        </w:r>
        <w:r w:rsidRPr="00BD755A">
          <w:rPr>
            <w:rStyle w:val="Lienhypertexte"/>
          </w:rPr>
          <w:t xml:space="preserve"> PV</w:t>
        </w:r>
      </w:hyperlink>
    </w:p>
    <w:p w14:paraId="6C3E9420" w14:textId="4D01DC6B" w:rsidR="006623EC" w:rsidRPr="00E020B5" w:rsidRDefault="006623EC" w:rsidP="00D15F9A">
      <w:r w:rsidRPr="00E020B5">
        <w:tab/>
        <w:t>Diaporama Auxiliaire</w:t>
      </w:r>
      <w:r w:rsidR="007C2ABC">
        <w:t xml:space="preserve"> </w:t>
      </w:r>
      <w:hyperlink r:id="rId36" w:history="1">
        <w:r w:rsidR="007C2ABC" w:rsidRPr="007C2ABC">
          <w:rPr>
            <w:rStyle w:val="Lienhypertexte"/>
          </w:rPr>
          <w:t>présentation</w:t>
        </w:r>
      </w:hyperlink>
      <w:r w:rsidR="007C2ABC">
        <w:t xml:space="preserve"> et  </w:t>
      </w:r>
      <w:hyperlink r:id="rId37" w:history="1">
        <w:r w:rsidR="007C2ABC" w:rsidRPr="007C2ABC">
          <w:rPr>
            <w:rStyle w:val="Lienhypertexte"/>
          </w:rPr>
          <w:t>assurance</w:t>
        </w:r>
      </w:hyperlink>
    </w:p>
    <w:p w14:paraId="34CB3522" w14:textId="3F74227F" w:rsidR="006623EC" w:rsidRPr="00E020B5" w:rsidRDefault="006623EC" w:rsidP="00D15F9A">
      <w:r w:rsidRPr="00E020B5">
        <w:tab/>
      </w:r>
      <w:hyperlink r:id="rId38" w:history="1">
        <w:r w:rsidRPr="007C2ABC">
          <w:rPr>
            <w:rStyle w:val="Lienhypertexte"/>
          </w:rPr>
          <w:t>Diaporama REP</w:t>
        </w:r>
      </w:hyperlink>
    </w:p>
    <w:p w14:paraId="6B7905EE" w14:textId="035917A1" w:rsidR="006623EC" w:rsidRPr="00E020B5" w:rsidRDefault="00631F5A" w:rsidP="006623EC">
      <w:pPr>
        <w:ind w:firstLine="708"/>
      </w:pPr>
      <w:hyperlink r:id="rId39" w:history="1">
        <w:r w:rsidR="006623EC" w:rsidRPr="00196E8A">
          <w:rPr>
            <w:rStyle w:val="Lienhypertexte"/>
          </w:rPr>
          <w:t>Diaporama Poussières de bois</w:t>
        </w:r>
      </w:hyperlink>
      <w:r w:rsidR="006623EC" w:rsidRPr="00E020B5">
        <w:t xml:space="preserve"> – Simulateur et guide technique</w:t>
      </w:r>
    </w:p>
    <w:sectPr w:rsidR="006623EC" w:rsidRPr="00E020B5" w:rsidSect="00B95AC4">
      <w:footerReference w:type="default" r:id="rId40"/>
      <w:headerReference w:type="firs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4FB87" w14:textId="77777777" w:rsidR="00750A63" w:rsidRDefault="00750A63" w:rsidP="00D15F9A">
      <w:r>
        <w:separator/>
      </w:r>
    </w:p>
  </w:endnote>
  <w:endnote w:type="continuationSeparator" w:id="0">
    <w:p w14:paraId="4C5ABE2E" w14:textId="77777777" w:rsidR="00750A63" w:rsidRDefault="00750A63" w:rsidP="00D15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6A51" w14:textId="7A52F614" w:rsidR="007C0877" w:rsidRPr="00F5702A" w:rsidRDefault="007C0877" w:rsidP="00D15F9A">
    <w:pPr>
      <w:pStyle w:val="Pieddepage"/>
      <w:rPr>
        <w:b/>
        <w:bCs/>
        <w:i/>
        <w:iCs/>
      </w:rPr>
    </w:pPr>
    <w:r w:rsidRPr="00F5702A">
      <w:rPr>
        <w:b/>
        <w:bCs/>
        <w:i/>
        <w:iCs/>
      </w:rPr>
      <w:t>A</w:t>
    </w:r>
    <w:r w:rsidR="00826558" w:rsidRPr="00F5702A">
      <w:rPr>
        <w:b/>
        <w:bCs/>
        <w:i/>
        <w:iCs/>
      </w:rPr>
      <w:t>G Bois – PV de la séance du 0</w:t>
    </w:r>
    <w:r w:rsidR="00D322C3">
      <w:rPr>
        <w:b/>
        <w:bCs/>
        <w:i/>
        <w:iCs/>
      </w:rPr>
      <w:t>4</w:t>
    </w:r>
    <w:r w:rsidR="00826558" w:rsidRPr="00F5702A">
      <w:rPr>
        <w:b/>
        <w:bCs/>
        <w:i/>
        <w:iCs/>
      </w:rPr>
      <w:t>.</w:t>
    </w:r>
    <w:r w:rsidR="00D322C3">
      <w:rPr>
        <w:b/>
        <w:bCs/>
        <w:i/>
        <w:iCs/>
      </w:rPr>
      <w:t>1</w:t>
    </w:r>
    <w:r w:rsidR="00826558" w:rsidRPr="00F5702A">
      <w:rPr>
        <w:b/>
        <w:bCs/>
        <w:i/>
        <w:iCs/>
      </w:rPr>
      <w:t>1</w:t>
    </w:r>
    <w:r w:rsidRPr="00F5702A">
      <w:rPr>
        <w:b/>
        <w:bCs/>
        <w:i/>
        <w:iCs/>
      </w:rPr>
      <w:t>.20</w:t>
    </w:r>
    <w:r w:rsidR="00D322C3">
      <w:rPr>
        <w:b/>
        <w:bCs/>
        <w:i/>
        <w:iCs/>
      </w:rPr>
      <w:t>22</w:t>
    </w:r>
    <w:r w:rsidRPr="00F5702A">
      <w:rPr>
        <w:b/>
        <w:bCs/>
        <w:i/>
        <w:iCs/>
      </w:rPr>
      <w:tab/>
    </w:r>
    <w:r w:rsidRPr="00F5702A">
      <w:rPr>
        <w:b/>
        <w:bCs/>
        <w:i/>
        <w:iCs/>
      </w:rPr>
      <w:tab/>
      <w:t xml:space="preserve">Page </w:t>
    </w:r>
    <w:r w:rsidRPr="00F5702A">
      <w:rPr>
        <w:b/>
        <w:bCs/>
        <w:i/>
        <w:iCs/>
      </w:rPr>
      <w:fldChar w:fldCharType="begin"/>
    </w:r>
    <w:r w:rsidRPr="00F5702A">
      <w:rPr>
        <w:b/>
        <w:bCs/>
        <w:i/>
        <w:iCs/>
      </w:rPr>
      <w:instrText>PAGE  \* Arabic  \* MERGEFORMAT</w:instrText>
    </w:r>
    <w:r w:rsidRPr="00F5702A">
      <w:rPr>
        <w:b/>
        <w:bCs/>
        <w:i/>
        <w:iCs/>
      </w:rPr>
      <w:fldChar w:fldCharType="separate"/>
    </w:r>
    <w:r w:rsidR="00201415">
      <w:rPr>
        <w:b/>
        <w:bCs/>
        <w:i/>
        <w:iCs/>
        <w:noProof/>
      </w:rPr>
      <w:t>1</w:t>
    </w:r>
    <w:r w:rsidRPr="00F5702A">
      <w:rPr>
        <w:b/>
        <w:bCs/>
        <w:i/>
        <w:iCs/>
      </w:rPr>
      <w:fldChar w:fldCharType="end"/>
    </w:r>
    <w:r w:rsidRPr="00F5702A">
      <w:rPr>
        <w:b/>
        <w:bCs/>
        <w:i/>
        <w:iCs/>
      </w:rPr>
      <w:t xml:space="preserve"> sur </w:t>
    </w:r>
    <w:r w:rsidR="002273F9" w:rsidRPr="00F5702A">
      <w:rPr>
        <w:b/>
        <w:bCs/>
        <w:i/>
        <w:iCs/>
      </w:rPr>
      <w:fldChar w:fldCharType="begin"/>
    </w:r>
    <w:r w:rsidR="002273F9" w:rsidRPr="00F5702A">
      <w:rPr>
        <w:b/>
        <w:bCs/>
        <w:i/>
        <w:iCs/>
      </w:rPr>
      <w:instrText>NUMPAGES  \* Arabic  \* MERGEFORMAT</w:instrText>
    </w:r>
    <w:r w:rsidR="002273F9" w:rsidRPr="00F5702A">
      <w:rPr>
        <w:b/>
        <w:bCs/>
        <w:i/>
        <w:iCs/>
      </w:rPr>
      <w:fldChar w:fldCharType="separate"/>
    </w:r>
    <w:r w:rsidR="00201415">
      <w:rPr>
        <w:b/>
        <w:bCs/>
        <w:i/>
        <w:iCs/>
        <w:noProof/>
      </w:rPr>
      <w:t>1</w:t>
    </w:r>
    <w:r w:rsidR="002273F9" w:rsidRPr="00F5702A">
      <w:rPr>
        <w:b/>
        <w:bCs/>
        <w:i/>
        <w:iCs/>
        <w:noProof/>
      </w:rPr>
      <w:fldChar w:fldCharType="end"/>
    </w:r>
    <w:r w:rsidRPr="00F5702A">
      <w:rPr>
        <w:b/>
        <w:bCs/>
        <w:i/>
        <w:i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E2F37" w14:textId="77777777" w:rsidR="00750A63" w:rsidRDefault="00750A63" w:rsidP="00D15F9A">
      <w:r>
        <w:separator/>
      </w:r>
    </w:p>
  </w:footnote>
  <w:footnote w:type="continuationSeparator" w:id="0">
    <w:p w14:paraId="53BFE2EC" w14:textId="77777777" w:rsidR="00750A63" w:rsidRDefault="00750A63" w:rsidP="00D15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D772A" w14:textId="77777777" w:rsidR="00B95AC4" w:rsidRDefault="00B95AC4" w:rsidP="00D15F9A">
    <w:pPr>
      <w:pStyle w:val="En-tte"/>
    </w:pPr>
    <w:r w:rsidRPr="009E170C">
      <w:rPr>
        <w:noProof/>
      </w:rPr>
      <w:drawing>
        <wp:anchor distT="0" distB="0" distL="114300" distR="114300" simplePos="0" relativeHeight="251659264" behindDoc="1" locked="1" layoutInCell="1" allowOverlap="1" wp14:anchorId="3BD1AC27" wp14:editId="75C617FA">
          <wp:simplePos x="0" y="0"/>
          <wp:positionH relativeFrom="column">
            <wp:posOffset>-895350</wp:posOffset>
          </wp:positionH>
          <wp:positionV relativeFrom="page">
            <wp:posOffset>-32385</wp:posOffset>
          </wp:positionV>
          <wp:extent cx="7553325" cy="10696575"/>
          <wp:effectExtent l="0" t="0" r="9525" b="9525"/>
          <wp:wrapNone/>
          <wp:docPr id="14" name="Image 14" descr="Tête de 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ête de lettre"/>
                  <pic:cNvPicPr>
                    <a:picLocks noChangeAspect="1" noChangeArrowheads="1"/>
                  </pic:cNvPicPr>
                </pic:nvPicPr>
                <pic:blipFill>
                  <a:blip r:embed="rId1"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35E"/>
    <w:multiLevelType w:val="hybridMultilevel"/>
    <w:tmpl w:val="6D00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4673D3A"/>
    <w:multiLevelType w:val="hybridMultilevel"/>
    <w:tmpl w:val="2DAA412C"/>
    <w:lvl w:ilvl="0" w:tplc="7EC260BE">
      <w:start w:val="1"/>
      <w:numFmt w:val="bullet"/>
      <w:lvlText w:val="•"/>
      <w:lvlJc w:val="left"/>
      <w:pPr>
        <w:tabs>
          <w:tab w:val="num" w:pos="720"/>
        </w:tabs>
        <w:ind w:left="720" w:hanging="360"/>
      </w:pPr>
      <w:rPr>
        <w:rFonts w:ascii="Arial" w:hAnsi="Arial" w:hint="default"/>
      </w:rPr>
    </w:lvl>
    <w:lvl w:ilvl="1" w:tplc="C574AD6A">
      <w:numFmt w:val="bullet"/>
      <w:lvlText w:val="•"/>
      <w:lvlJc w:val="left"/>
      <w:pPr>
        <w:tabs>
          <w:tab w:val="num" w:pos="1440"/>
        </w:tabs>
        <w:ind w:left="1440" w:hanging="360"/>
      </w:pPr>
      <w:rPr>
        <w:rFonts w:ascii="Arial" w:hAnsi="Arial" w:hint="default"/>
      </w:rPr>
    </w:lvl>
    <w:lvl w:ilvl="2" w:tplc="305E1756" w:tentative="1">
      <w:start w:val="1"/>
      <w:numFmt w:val="bullet"/>
      <w:lvlText w:val="•"/>
      <w:lvlJc w:val="left"/>
      <w:pPr>
        <w:tabs>
          <w:tab w:val="num" w:pos="2160"/>
        </w:tabs>
        <w:ind w:left="2160" w:hanging="360"/>
      </w:pPr>
      <w:rPr>
        <w:rFonts w:ascii="Arial" w:hAnsi="Arial" w:hint="default"/>
      </w:rPr>
    </w:lvl>
    <w:lvl w:ilvl="3" w:tplc="7F58DE4A" w:tentative="1">
      <w:start w:val="1"/>
      <w:numFmt w:val="bullet"/>
      <w:lvlText w:val="•"/>
      <w:lvlJc w:val="left"/>
      <w:pPr>
        <w:tabs>
          <w:tab w:val="num" w:pos="2880"/>
        </w:tabs>
        <w:ind w:left="2880" w:hanging="360"/>
      </w:pPr>
      <w:rPr>
        <w:rFonts w:ascii="Arial" w:hAnsi="Arial" w:hint="default"/>
      </w:rPr>
    </w:lvl>
    <w:lvl w:ilvl="4" w:tplc="78CCC586" w:tentative="1">
      <w:start w:val="1"/>
      <w:numFmt w:val="bullet"/>
      <w:lvlText w:val="•"/>
      <w:lvlJc w:val="left"/>
      <w:pPr>
        <w:tabs>
          <w:tab w:val="num" w:pos="3600"/>
        </w:tabs>
        <w:ind w:left="3600" w:hanging="360"/>
      </w:pPr>
      <w:rPr>
        <w:rFonts w:ascii="Arial" w:hAnsi="Arial" w:hint="default"/>
      </w:rPr>
    </w:lvl>
    <w:lvl w:ilvl="5" w:tplc="4DCC01B6" w:tentative="1">
      <w:start w:val="1"/>
      <w:numFmt w:val="bullet"/>
      <w:lvlText w:val="•"/>
      <w:lvlJc w:val="left"/>
      <w:pPr>
        <w:tabs>
          <w:tab w:val="num" w:pos="4320"/>
        </w:tabs>
        <w:ind w:left="4320" w:hanging="360"/>
      </w:pPr>
      <w:rPr>
        <w:rFonts w:ascii="Arial" w:hAnsi="Arial" w:hint="default"/>
      </w:rPr>
    </w:lvl>
    <w:lvl w:ilvl="6" w:tplc="E1BEFA54" w:tentative="1">
      <w:start w:val="1"/>
      <w:numFmt w:val="bullet"/>
      <w:lvlText w:val="•"/>
      <w:lvlJc w:val="left"/>
      <w:pPr>
        <w:tabs>
          <w:tab w:val="num" w:pos="5040"/>
        </w:tabs>
        <w:ind w:left="5040" w:hanging="360"/>
      </w:pPr>
      <w:rPr>
        <w:rFonts w:ascii="Arial" w:hAnsi="Arial" w:hint="default"/>
      </w:rPr>
    </w:lvl>
    <w:lvl w:ilvl="7" w:tplc="FCD084FA" w:tentative="1">
      <w:start w:val="1"/>
      <w:numFmt w:val="bullet"/>
      <w:lvlText w:val="•"/>
      <w:lvlJc w:val="left"/>
      <w:pPr>
        <w:tabs>
          <w:tab w:val="num" w:pos="5760"/>
        </w:tabs>
        <w:ind w:left="5760" w:hanging="360"/>
      </w:pPr>
      <w:rPr>
        <w:rFonts w:ascii="Arial" w:hAnsi="Arial" w:hint="default"/>
      </w:rPr>
    </w:lvl>
    <w:lvl w:ilvl="8" w:tplc="F7E481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692464C"/>
    <w:multiLevelType w:val="multilevel"/>
    <w:tmpl w:val="3328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E52DCA"/>
    <w:multiLevelType w:val="hybridMultilevel"/>
    <w:tmpl w:val="28A238FE"/>
    <w:lvl w:ilvl="0" w:tplc="323A5B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BDB51FD"/>
    <w:multiLevelType w:val="hybridMultilevel"/>
    <w:tmpl w:val="17043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720D71"/>
    <w:multiLevelType w:val="hybridMultilevel"/>
    <w:tmpl w:val="93A0F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AE2156"/>
    <w:multiLevelType w:val="hybridMultilevel"/>
    <w:tmpl w:val="1AEC1A74"/>
    <w:lvl w:ilvl="0" w:tplc="5A6433B0">
      <w:start w:val="1"/>
      <w:numFmt w:val="bullet"/>
      <w:lvlText w:val="•"/>
      <w:lvlJc w:val="left"/>
      <w:pPr>
        <w:tabs>
          <w:tab w:val="num" w:pos="720"/>
        </w:tabs>
        <w:ind w:left="720" w:hanging="360"/>
      </w:pPr>
      <w:rPr>
        <w:rFonts w:ascii="Times New Roman" w:hAnsi="Times New Roman" w:hint="default"/>
      </w:rPr>
    </w:lvl>
    <w:lvl w:ilvl="1" w:tplc="70F4E06C" w:tentative="1">
      <w:start w:val="1"/>
      <w:numFmt w:val="bullet"/>
      <w:lvlText w:val="•"/>
      <w:lvlJc w:val="left"/>
      <w:pPr>
        <w:tabs>
          <w:tab w:val="num" w:pos="1440"/>
        </w:tabs>
        <w:ind w:left="1440" w:hanging="360"/>
      </w:pPr>
      <w:rPr>
        <w:rFonts w:ascii="Times New Roman" w:hAnsi="Times New Roman" w:hint="default"/>
      </w:rPr>
    </w:lvl>
    <w:lvl w:ilvl="2" w:tplc="2A9612EE">
      <w:start w:val="1"/>
      <w:numFmt w:val="bullet"/>
      <w:lvlText w:val="•"/>
      <w:lvlJc w:val="left"/>
      <w:pPr>
        <w:tabs>
          <w:tab w:val="num" w:pos="2160"/>
        </w:tabs>
        <w:ind w:left="2160" w:hanging="360"/>
      </w:pPr>
      <w:rPr>
        <w:rFonts w:ascii="Times New Roman" w:hAnsi="Times New Roman" w:hint="default"/>
      </w:rPr>
    </w:lvl>
    <w:lvl w:ilvl="3" w:tplc="A30EBBAE" w:tentative="1">
      <w:start w:val="1"/>
      <w:numFmt w:val="bullet"/>
      <w:lvlText w:val="•"/>
      <w:lvlJc w:val="left"/>
      <w:pPr>
        <w:tabs>
          <w:tab w:val="num" w:pos="2880"/>
        </w:tabs>
        <w:ind w:left="2880" w:hanging="360"/>
      </w:pPr>
      <w:rPr>
        <w:rFonts w:ascii="Times New Roman" w:hAnsi="Times New Roman" w:hint="default"/>
      </w:rPr>
    </w:lvl>
    <w:lvl w:ilvl="4" w:tplc="B400E23E" w:tentative="1">
      <w:start w:val="1"/>
      <w:numFmt w:val="bullet"/>
      <w:lvlText w:val="•"/>
      <w:lvlJc w:val="left"/>
      <w:pPr>
        <w:tabs>
          <w:tab w:val="num" w:pos="3600"/>
        </w:tabs>
        <w:ind w:left="3600" w:hanging="360"/>
      </w:pPr>
      <w:rPr>
        <w:rFonts w:ascii="Times New Roman" w:hAnsi="Times New Roman" w:hint="default"/>
      </w:rPr>
    </w:lvl>
    <w:lvl w:ilvl="5" w:tplc="19C043AA" w:tentative="1">
      <w:start w:val="1"/>
      <w:numFmt w:val="bullet"/>
      <w:lvlText w:val="•"/>
      <w:lvlJc w:val="left"/>
      <w:pPr>
        <w:tabs>
          <w:tab w:val="num" w:pos="4320"/>
        </w:tabs>
        <w:ind w:left="4320" w:hanging="360"/>
      </w:pPr>
      <w:rPr>
        <w:rFonts w:ascii="Times New Roman" w:hAnsi="Times New Roman" w:hint="default"/>
      </w:rPr>
    </w:lvl>
    <w:lvl w:ilvl="6" w:tplc="294EEF10" w:tentative="1">
      <w:start w:val="1"/>
      <w:numFmt w:val="bullet"/>
      <w:lvlText w:val="•"/>
      <w:lvlJc w:val="left"/>
      <w:pPr>
        <w:tabs>
          <w:tab w:val="num" w:pos="5040"/>
        </w:tabs>
        <w:ind w:left="5040" w:hanging="360"/>
      </w:pPr>
      <w:rPr>
        <w:rFonts w:ascii="Times New Roman" w:hAnsi="Times New Roman" w:hint="default"/>
      </w:rPr>
    </w:lvl>
    <w:lvl w:ilvl="7" w:tplc="BD645302" w:tentative="1">
      <w:start w:val="1"/>
      <w:numFmt w:val="bullet"/>
      <w:lvlText w:val="•"/>
      <w:lvlJc w:val="left"/>
      <w:pPr>
        <w:tabs>
          <w:tab w:val="num" w:pos="5760"/>
        </w:tabs>
        <w:ind w:left="5760" w:hanging="360"/>
      </w:pPr>
      <w:rPr>
        <w:rFonts w:ascii="Times New Roman" w:hAnsi="Times New Roman" w:hint="default"/>
      </w:rPr>
    </w:lvl>
    <w:lvl w:ilvl="8" w:tplc="03F650E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3292ABC"/>
    <w:multiLevelType w:val="hybridMultilevel"/>
    <w:tmpl w:val="68C6E240"/>
    <w:lvl w:ilvl="0" w:tplc="73DEA698">
      <w:start w:val="1"/>
      <w:numFmt w:val="bullet"/>
      <w:lvlText w:val="•"/>
      <w:lvlJc w:val="left"/>
      <w:pPr>
        <w:tabs>
          <w:tab w:val="num" w:pos="720"/>
        </w:tabs>
        <w:ind w:left="720" w:hanging="360"/>
      </w:pPr>
      <w:rPr>
        <w:rFonts w:ascii="Times New Roman" w:hAnsi="Times New Roman" w:hint="default"/>
      </w:rPr>
    </w:lvl>
    <w:lvl w:ilvl="1" w:tplc="8BFA6648">
      <w:numFmt w:val="bullet"/>
      <w:lvlText w:val="–"/>
      <w:lvlJc w:val="left"/>
      <w:pPr>
        <w:tabs>
          <w:tab w:val="num" w:pos="1440"/>
        </w:tabs>
        <w:ind w:left="1440" w:hanging="360"/>
      </w:pPr>
      <w:rPr>
        <w:rFonts w:ascii="Times New Roman" w:hAnsi="Times New Roman" w:hint="default"/>
      </w:rPr>
    </w:lvl>
    <w:lvl w:ilvl="2" w:tplc="74E267B4">
      <w:numFmt w:val="bullet"/>
      <w:lvlText w:val="•"/>
      <w:lvlJc w:val="left"/>
      <w:pPr>
        <w:tabs>
          <w:tab w:val="num" w:pos="2160"/>
        </w:tabs>
        <w:ind w:left="2160" w:hanging="360"/>
      </w:pPr>
      <w:rPr>
        <w:rFonts w:ascii="Times New Roman" w:hAnsi="Times New Roman" w:hint="default"/>
      </w:rPr>
    </w:lvl>
    <w:lvl w:ilvl="3" w:tplc="E6CEF6E8" w:tentative="1">
      <w:start w:val="1"/>
      <w:numFmt w:val="bullet"/>
      <w:lvlText w:val="•"/>
      <w:lvlJc w:val="left"/>
      <w:pPr>
        <w:tabs>
          <w:tab w:val="num" w:pos="2880"/>
        </w:tabs>
        <w:ind w:left="2880" w:hanging="360"/>
      </w:pPr>
      <w:rPr>
        <w:rFonts w:ascii="Times New Roman" w:hAnsi="Times New Roman" w:hint="default"/>
      </w:rPr>
    </w:lvl>
    <w:lvl w:ilvl="4" w:tplc="AAFAA906" w:tentative="1">
      <w:start w:val="1"/>
      <w:numFmt w:val="bullet"/>
      <w:lvlText w:val="•"/>
      <w:lvlJc w:val="left"/>
      <w:pPr>
        <w:tabs>
          <w:tab w:val="num" w:pos="3600"/>
        </w:tabs>
        <w:ind w:left="3600" w:hanging="360"/>
      </w:pPr>
      <w:rPr>
        <w:rFonts w:ascii="Times New Roman" w:hAnsi="Times New Roman" w:hint="default"/>
      </w:rPr>
    </w:lvl>
    <w:lvl w:ilvl="5" w:tplc="FAC29962" w:tentative="1">
      <w:start w:val="1"/>
      <w:numFmt w:val="bullet"/>
      <w:lvlText w:val="•"/>
      <w:lvlJc w:val="left"/>
      <w:pPr>
        <w:tabs>
          <w:tab w:val="num" w:pos="4320"/>
        </w:tabs>
        <w:ind w:left="4320" w:hanging="360"/>
      </w:pPr>
      <w:rPr>
        <w:rFonts w:ascii="Times New Roman" w:hAnsi="Times New Roman" w:hint="default"/>
      </w:rPr>
    </w:lvl>
    <w:lvl w:ilvl="6" w:tplc="BE86AD68" w:tentative="1">
      <w:start w:val="1"/>
      <w:numFmt w:val="bullet"/>
      <w:lvlText w:val="•"/>
      <w:lvlJc w:val="left"/>
      <w:pPr>
        <w:tabs>
          <w:tab w:val="num" w:pos="5040"/>
        </w:tabs>
        <w:ind w:left="5040" w:hanging="360"/>
      </w:pPr>
      <w:rPr>
        <w:rFonts w:ascii="Times New Roman" w:hAnsi="Times New Roman" w:hint="default"/>
      </w:rPr>
    </w:lvl>
    <w:lvl w:ilvl="7" w:tplc="1158C4BC" w:tentative="1">
      <w:start w:val="1"/>
      <w:numFmt w:val="bullet"/>
      <w:lvlText w:val="•"/>
      <w:lvlJc w:val="left"/>
      <w:pPr>
        <w:tabs>
          <w:tab w:val="num" w:pos="5760"/>
        </w:tabs>
        <w:ind w:left="5760" w:hanging="360"/>
      </w:pPr>
      <w:rPr>
        <w:rFonts w:ascii="Times New Roman" w:hAnsi="Times New Roman" w:hint="default"/>
      </w:rPr>
    </w:lvl>
    <w:lvl w:ilvl="8" w:tplc="09AC675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9383C02"/>
    <w:multiLevelType w:val="hybridMultilevel"/>
    <w:tmpl w:val="AC6EA2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77104332">
    <w:abstractNumId w:val="0"/>
  </w:num>
  <w:num w:numId="2" w16cid:durableId="401372252">
    <w:abstractNumId w:val="7"/>
  </w:num>
  <w:num w:numId="3" w16cid:durableId="828666899">
    <w:abstractNumId w:val="2"/>
  </w:num>
  <w:num w:numId="4" w16cid:durableId="864246747">
    <w:abstractNumId w:val="1"/>
  </w:num>
  <w:num w:numId="5" w16cid:durableId="1279265136">
    <w:abstractNumId w:val="6"/>
  </w:num>
  <w:num w:numId="6" w16cid:durableId="1969512106">
    <w:abstractNumId w:val="5"/>
  </w:num>
  <w:num w:numId="7" w16cid:durableId="1117259851">
    <w:abstractNumId w:val="4"/>
  </w:num>
  <w:num w:numId="8" w16cid:durableId="2143422387">
    <w:abstractNumId w:val="3"/>
  </w:num>
  <w:num w:numId="9" w16cid:durableId="7258332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A63"/>
    <w:rsid w:val="000055D9"/>
    <w:rsid w:val="00014D0E"/>
    <w:rsid w:val="0001529D"/>
    <w:rsid w:val="00027E22"/>
    <w:rsid w:val="00037310"/>
    <w:rsid w:val="000714F2"/>
    <w:rsid w:val="00073C25"/>
    <w:rsid w:val="00085171"/>
    <w:rsid w:val="0009134B"/>
    <w:rsid w:val="000C50C2"/>
    <w:rsid w:val="000D2B12"/>
    <w:rsid w:val="000D56F1"/>
    <w:rsid w:val="000E2B78"/>
    <w:rsid w:val="000E44D5"/>
    <w:rsid w:val="00107F8D"/>
    <w:rsid w:val="00147D67"/>
    <w:rsid w:val="00153530"/>
    <w:rsid w:val="00163E59"/>
    <w:rsid w:val="00196E8A"/>
    <w:rsid w:val="001A0E7B"/>
    <w:rsid w:val="001A2C87"/>
    <w:rsid w:val="001B7970"/>
    <w:rsid w:val="001D6A35"/>
    <w:rsid w:val="00201415"/>
    <w:rsid w:val="002201C0"/>
    <w:rsid w:val="002273F9"/>
    <w:rsid w:val="00235CCA"/>
    <w:rsid w:val="0024376F"/>
    <w:rsid w:val="00243860"/>
    <w:rsid w:val="00250C02"/>
    <w:rsid w:val="00257FF6"/>
    <w:rsid w:val="0026457E"/>
    <w:rsid w:val="002668BD"/>
    <w:rsid w:val="00276AB6"/>
    <w:rsid w:val="00286BF3"/>
    <w:rsid w:val="002901DD"/>
    <w:rsid w:val="002919A4"/>
    <w:rsid w:val="0029623A"/>
    <w:rsid w:val="002C41D9"/>
    <w:rsid w:val="002E7260"/>
    <w:rsid w:val="00304404"/>
    <w:rsid w:val="003172CE"/>
    <w:rsid w:val="00317DC5"/>
    <w:rsid w:val="00323441"/>
    <w:rsid w:val="00346D38"/>
    <w:rsid w:val="00355C4B"/>
    <w:rsid w:val="0036411D"/>
    <w:rsid w:val="003732D1"/>
    <w:rsid w:val="00376A49"/>
    <w:rsid w:val="003912F5"/>
    <w:rsid w:val="003B4756"/>
    <w:rsid w:val="003D0C2A"/>
    <w:rsid w:val="003D3BF1"/>
    <w:rsid w:val="003E0562"/>
    <w:rsid w:val="003F06C0"/>
    <w:rsid w:val="00424746"/>
    <w:rsid w:val="00432260"/>
    <w:rsid w:val="00436594"/>
    <w:rsid w:val="00473BE8"/>
    <w:rsid w:val="004933B4"/>
    <w:rsid w:val="004A2391"/>
    <w:rsid w:val="004A343F"/>
    <w:rsid w:val="004A4785"/>
    <w:rsid w:val="004C0FFB"/>
    <w:rsid w:val="004C2DD5"/>
    <w:rsid w:val="004F2213"/>
    <w:rsid w:val="0050174C"/>
    <w:rsid w:val="00504561"/>
    <w:rsid w:val="00522CAA"/>
    <w:rsid w:val="00522F75"/>
    <w:rsid w:val="00527741"/>
    <w:rsid w:val="00542B46"/>
    <w:rsid w:val="00553605"/>
    <w:rsid w:val="00556931"/>
    <w:rsid w:val="00587F29"/>
    <w:rsid w:val="005909AD"/>
    <w:rsid w:val="005911BE"/>
    <w:rsid w:val="0059273A"/>
    <w:rsid w:val="0059650F"/>
    <w:rsid w:val="00597C6A"/>
    <w:rsid w:val="005A2686"/>
    <w:rsid w:val="005A68FC"/>
    <w:rsid w:val="005C4073"/>
    <w:rsid w:val="005E1BDF"/>
    <w:rsid w:val="005E283A"/>
    <w:rsid w:val="005F024D"/>
    <w:rsid w:val="005F3A3A"/>
    <w:rsid w:val="005F42E3"/>
    <w:rsid w:val="0060038C"/>
    <w:rsid w:val="00616A09"/>
    <w:rsid w:val="00621D35"/>
    <w:rsid w:val="00624BB2"/>
    <w:rsid w:val="00631F5A"/>
    <w:rsid w:val="00645C09"/>
    <w:rsid w:val="00651138"/>
    <w:rsid w:val="0065379F"/>
    <w:rsid w:val="006623EC"/>
    <w:rsid w:val="006666F5"/>
    <w:rsid w:val="00674DD6"/>
    <w:rsid w:val="006766AC"/>
    <w:rsid w:val="0067773C"/>
    <w:rsid w:val="00681FDD"/>
    <w:rsid w:val="006B24C2"/>
    <w:rsid w:val="006B59E2"/>
    <w:rsid w:val="006D1EA2"/>
    <w:rsid w:val="006D37FC"/>
    <w:rsid w:val="006D3C7A"/>
    <w:rsid w:val="0071227C"/>
    <w:rsid w:val="00724D1D"/>
    <w:rsid w:val="0073403E"/>
    <w:rsid w:val="00737EEB"/>
    <w:rsid w:val="00750A63"/>
    <w:rsid w:val="00752FC4"/>
    <w:rsid w:val="00791C79"/>
    <w:rsid w:val="007C0854"/>
    <w:rsid w:val="007C0877"/>
    <w:rsid w:val="007C2ABC"/>
    <w:rsid w:val="007D5A0B"/>
    <w:rsid w:val="007E1B04"/>
    <w:rsid w:val="007E3BD0"/>
    <w:rsid w:val="00826558"/>
    <w:rsid w:val="00831529"/>
    <w:rsid w:val="008360BC"/>
    <w:rsid w:val="00843810"/>
    <w:rsid w:val="008747E0"/>
    <w:rsid w:val="00897826"/>
    <w:rsid w:val="008C4B29"/>
    <w:rsid w:val="008E2C0F"/>
    <w:rsid w:val="008F47B8"/>
    <w:rsid w:val="0091223E"/>
    <w:rsid w:val="009159BC"/>
    <w:rsid w:val="00920A22"/>
    <w:rsid w:val="00920B2C"/>
    <w:rsid w:val="0093051C"/>
    <w:rsid w:val="00950BEF"/>
    <w:rsid w:val="00956655"/>
    <w:rsid w:val="009749F8"/>
    <w:rsid w:val="0099183E"/>
    <w:rsid w:val="009C0A6E"/>
    <w:rsid w:val="00A43EB8"/>
    <w:rsid w:val="00A461BA"/>
    <w:rsid w:val="00A47E3E"/>
    <w:rsid w:val="00A5120E"/>
    <w:rsid w:val="00A93D4B"/>
    <w:rsid w:val="00B002FE"/>
    <w:rsid w:val="00B0084B"/>
    <w:rsid w:val="00B03A06"/>
    <w:rsid w:val="00B179EA"/>
    <w:rsid w:val="00B17D81"/>
    <w:rsid w:val="00B277CE"/>
    <w:rsid w:val="00B30D0C"/>
    <w:rsid w:val="00B325B0"/>
    <w:rsid w:val="00B344DA"/>
    <w:rsid w:val="00B377C7"/>
    <w:rsid w:val="00B4168C"/>
    <w:rsid w:val="00B443D6"/>
    <w:rsid w:val="00B56335"/>
    <w:rsid w:val="00B5790D"/>
    <w:rsid w:val="00B645E6"/>
    <w:rsid w:val="00B6792A"/>
    <w:rsid w:val="00B7530C"/>
    <w:rsid w:val="00B760D6"/>
    <w:rsid w:val="00B944CF"/>
    <w:rsid w:val="00B95AC4"/>
    <w:rsid w:val="00B95F99"/>
    <w:rsid w:val="00B96B3C"/>
    <w:rsid w:val="00BA3388"/>
    <w:rsid w:val="00BA4CB0"/>
    <w:rsid w:val="00BA7A5C"/>
    <w:rsid w:val="00BC2880"/>
    <w:rsid w:val="00BD755A"/>
    <w:rsid w:val="00BD776E"/>
    <w:rsid w:val="00BE0BAE"/>
    <w:rsid w:val="00BF36CE"/>
    <w:rsid w:val="00C26D49"/>
    <w:rsid w:val="00C30DE9"/>
    <w:rsid w:val="00C3469F"/>
    <w:rsid w:val="00CA3F67"/>
    <w:rsid w:val="00CA613E"/>
    <w:rsid w:val="00CC0B60"/>
    <w:rsid w:val="00CC2B17"/>
    <w:rsid w:val="00CC3769"/>
    <w:rsid w:val="00CF228D"/>
    <w:rsid w:val="00D1057C"/>
    <w:rsid w:val="00D127E0"/>
    <w:rsid w:val="00D15950"/>
    <w:rsid w:val="00D15F9A"/>
    <w:rsid w:val="00D322C3"/>
    <w:rsid w:val="00D34B11"/>
    <w:rsid w:val="00D67549"/>
    <w:rsid w:val="00D71BF3"/>
    <w:rsid w:val="00D73E16"/>
    <w:rsid w:val="00DB56DE"/>
    <w:rsid w:val="00DD0B0D"/>
    <w:rsid w:val="00DE1877"/>
    <w:rsid w:val="00DE2B1D"/>
    <w:rsid w:val="00E020B5"/>
    <w:rsid w:val="00E211C5"/>
    <w:rsid w:val="00E34106"/>
    <w:rsid w:val="00E561FE"/>
    <w:rsid w:val="00E83B1F"/>
    <w:rsid w:val="00E90F94"/>
    <w:rsid w:val="00F00950"/>
    <w:rsid w:val="00F06420"/>
    <w:rsid w:val="00F31799"/>
    <w:rsid w:val="00F5587C"/>
    <w:rsid w:val="00F5702A"/>
    <w:rsid w:val="00F61813"/>
    <w:rsid w:val="00F73D45"/>
    <w:rsid w:val="00F85030"/>
    <w:rsid w:val="00F966F2"/>
    <w:rsid w:val="00FA0796"/>
    <w:rsid w:val="00FB47B4"/>
    <w:rsid w:val="00FD7D33"/>
    <w:rsid w:val="00FE1E2D"/>
    <w:rsid w:val="00FF4242"/>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9C5C"/>
  <w15:chartTrackingRefBased/>
  <w15:docId w15:val="{DFFC3497-94C6-426A-B75C-64281506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F9A"/>
    <w:pPr>
      <w:spacing w:after="0" w:line="240" w:lineRule="auto"/>
      <w:jc w:val="both"/>
    </w:pPr>
  </w:style>
  <w:style w:type="paragraph" w:styleId="Titre2">
    <w:name w:val="heading 2"/>
    <w:basedOn w:val="Normal"/>
    <w:next w:val="Normal"/>
    <w:link w:val="Titre2Car"/>
    <w:uiPriority w:val="9"/>
    <w:unhideWhenUsed/>
    <w:rsid w:val="00E211C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B95AC4"/>
    <w:pPr>
      <w:spacing w:after="0" w:line="240" w:lineRule="auto"/>
    </w:pPr>
  </w:style>
  <w:style w:type="character" w:customStyle="1" w:styleId="SansinterligneCar">
    <w:name w:val="Sans interligne Car"/>
    <w:basedOn w:val="Policepardfaut"/>
    <w:link w:val="Sansinterligne"/>
    <w:uiPriority w:val="1"/>
    <w:rsid w:val="00B95AC4"/>
  </w:style>
  <w:style w:type="paragraph" w:styleId="En-tte">
    <w:name w:val="header"/>
    <w:basedOn w:val="Normal"/>
    <w:link w:val="En-tteCar"/>
    <w:uiPriority w:val="99"/>
    <w:unhideWhenUsed/>
    <w:rsid w:val="00B95AC4"/>
    <w:pPr>
      <w:tabs>
        <w:tab w:val="center" w:pos="4536"/>
        <w:tab w:val="right" w:pos="9072"/>
      </w:tabs>
    </w:pPr>
  </w:style>
  <w:style w:type="character" w:customStyle="1" w:styleId="En-tteCar">
    <w:name w:val="En-tête Car"/>
    <w:basedOn w:val="Policepardfaut"/>
    <w:link w:val="En-tte"/>
    <w:uiPriority w:val="99"/>
    <w:rsid w:val="00B95AC4"/>
  </w:style>
  <w:style w:type="paragraph" w:styleId="Pieddepage">
    <w:name w:val="footer"/>
    <w:basedOn w:val="Normal"/>
    <w:link w:val="PieddepageCar"/>
    <w:uiPriority w:val="99"/>
    <w:unhideWhenUsed/>
    <w:rsid w:val="00B95AC4"/>
    <w:pPr>
      <w:tabs>
        <w:tab w:val="center" w:pos="4536"/>
        <w:tab w:val="right" w:pos="9072"/>
      </w:tabs>
    </w:pPr>
  </w:style>
  <w:style w:type="character" w:customStyle="1" w:styleId="PieddepageCar">
    <w:name w:val="Pied de page Car"/>
    <w:basedOn w:val="Policepardfaut"/>
    <w:link w:val="Pieddepage"/>
    <w:uiPriority w:val="99"/>
    <w:rsid w:val="00B95AC4"/>
  </w:style>
  <w:style w:type="paragraph" w:customStyle="1" w:styleId="Style1">
    <w:name w:val="Style1"/>
    <w:basedOn w:val="Normal"/>
    <w:link w:val="Style1Car"/>
    <w:autoRedefine/>
    <w:qFormat/>
    <w:rsid w:val="00D15F9A"/>
    <w:pPr>
      <w:spacing w:before="360"/>
      <w:ind w:left="720" w:hanging="360"/>
    </w:pPr>
    <w:rPr>
      <w:b/>
      <w:bCs/>
      <w:i/>
      <w:iCs/>
      <w:color w:val="7030A0"/>
      <w:sz w:val="36"/>
      <w:szCs w:val="36"/>
      <w:lang w:val="de-DE"/>
    </w:rPr>
  </w:style>
  <w:style w:type="paragraph" w:customStyle="1" w:styleId="Style2">
    <w:name w:val="Style2"/>
    <w:basedOn w:val="Normal"/>
    <w:link w:val="Style2Car"/>
    <w:autoRedefine/>
    <w:qFormat/>
    <w:rsid w:val="00F31799"/>
    <w:pPr>
      <w:keepNext/>
      <w:keepLines/>
      <w:spacing w:before="120"/>
      <w:ind w:left="1428" w:hanging="360"/>
      <w:outlineLvl w:val="1"/>
    </w:pPr>
    <w:rPr>
      <w:rFonts w:eastAsiaTheme="majorEastAsia" w:cstheme="minorHAnsi"/>
      <w:b/>
      <w:bCs/>
      <w:i/>
      <w:iCs/>
      <w:color w:val="1F4E79" w:themeColor="accent1" w:themeShade="80"/>
    </w:rPr>
  </w:style>
  <w:style w:type="character" w:customStyle="1" w:styleId="Style1Car">
    <w:name w:val="Style1 Car"/>
    <w:basedOn w:val="Policepardfaut"/>
    <w:link w:val="Style1"/>
    <w:rsid w:val="00D15F9A"/>
    <w:rPr>
      <w:b/>
      <w:bCs/>
      <w:i/>
      <w:iCs/>
      <w:color w:val="7030A0"/>
      <w:sz w:val="36"/>
      <w:szCs w:val="36"/>
      <w:lang w:val="de-DE"/>
    </w:rPr>
  </w:style>
  <w:style w:type="paragraph" w:customStyle="1" w:styleId="Style3">
    <w:name w:val="Style3"/>
    <w:basedOn w:val="Normal"/>
    <w:link w:val="Style3Car"/>
    <w:autoRedefine/>
    <w:qFormat/>
    <w:rsid w:val="00F31799"/>
    <w:pPr>
      <w:keepNext/>
      <w:keepLines/>
      <w:spacing w:before="120"/>
      <w:ind w:left="2148" w:hanging="360"/>
      <w:outlineLvl w:val="2"/>
    </w:pPr>
    <w:rPr>
      <w:rFonts w:asciiTheme="majorHAnsi" w:eastAsiaTheme="majorEastAsia" w:hAnsiTheme="majorHAnsi" w:cstheme="majorBidi"/>
      <w:b/>
      <w:bCs/>
      <w:i/>
      <w:iCs/>
      <w:color w:val="0070C0"/>
      <w:sz w:val="24"/>
      <w:szCs w:val="24"/>
      <w:lang w:val="de-DE" w:eastAsia="fr-FR"/>
    </w:rPr>
  </w:style>
  <w:style w:type="character" w:customStyle="1" w:styleId="Style2Car">
    <w:name w:val="Style2 Car"/>
    <w:basedOn w:val="Policepardfaut"/>
    <w:link w:val="Style2"/>
    <w:rsid w:val="00F31799"/>
    <w:rPr>
      <w:rFonts w:eastAsiaTheme="majorEastAsia" w:cstheme="minorHAnsi"/>
      <w:b/>
      <w:bCs/>
      <w:i/>
      <w:iCs/>
      <w:color w:val="1F4E79" w:themeColor="accent1" w:themeShade="80"/>
    </w:rPr>
  </w:style>
  <w:style w:type="character" w:customStyle="1" w:styleId="Titre2Car">
    <w:name w:val="Titre 2 Car"/>
    <w:basedOn w:val="Policepardfaut"/>
    <w:link w:val="Titre2"/>
    <w:uiPriority w:val="9"/>
    <w:rsid w:val="00E211C5"/>
    <w:rPr>
      <w:rFonts w:asciiTheme="majorHAnsi" w:eastAsiaTheme="majorEastAsia" w:hAnsiTheme="majorHAnsi" w:cstheme="majorBidi"/>
      <w:color w:val="2E74B5" w:themeColor="accent1" w:themeShade="BF"/>
      <w:sz w:val="26"/>
      <w:szCs w:val="26"/>
    </w:rPr>
  </w:style>
  <w:style w:type="character" w:customStyle="1" w:styleId="Style3Car">
    <w:name w:val="Style3 Car"/>
    <w:basedOn w:val="Policepardfaut"/>
    <w:link w:val="Style3"/>
    <w:rsid w:val="00F31799"/>
    <w:rPr>
      <w:rFonts w:asciiTheme="majorHAnsi" w:eastAsiaTheme="majorEastAsia" w:hAnsiTheme="majorHAnsi" w:cstheme="majorBidi"/>
      <w:b/>
      <w:bCs/>
      <w:i/>
      <w:iCs/>
      <w:color w:val="0070C0"/>
      <w:sz w:val="24"/>
      <w:szCs w:val="24"/>
      <w:lang w:val="de-DE" w:eastAsia="fr-FR"/>
    </w:rPr>
  </w:style>
  <w:style w:type="paragraph" w:styleId="Paragraphedeliste">
    <w:name w:val="List Paragraph"/>
    <w:basedOn w:val="Normal"/>
    <w:uiPriority w:val="34"/>
    <w:qFormat/>
    <w:rsid w:val="00D15F9A"/>
    <w:pPr>
      <w:ind w:left="720"/>
      <w:contextualSpacing/>
    </w:pPr>
  </w:style>
  <w:style w:type="paragraph" w:styleId="NormalWeb">
    <w:name w:val="Normal (Web)"/>
    <w:basedOn w:val="Normal"/>
    <w:uiPriority w:val="99"/>
    <w:semiHidden/>
    <w:unhideWhenUsed/>
    <w:rsid w:val="007C0854"/>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325B0"/>
    <w:rPr>
      <w:color w:val="0563C1" w:themeColor="hyperlink"/>
      <w:u w:val="single"/>
    </w:rPr>
  </w:style>
  <w:style w:type="character" w:styleId="Mentionnonrsolue">
    <w:name w:val="Unresolved Mention"/>
    <w:basedOn w:val="Policepardfaut"/>
    <w:uiPriority w:val="99"/>
    <w:semiHidden/>
    <w:unhideWhenUsed/>
    <w:rsid w:val="00B325B0"/>
    <w:rPr>
      <w:color w:val="605E5C"/>
      <w:shd w:val="clear" w:color="auto" w:fill="E1DFDD"/>
    </w:rPr>
  </w:style>
  <w:style w:type="character" w:styleId="Lienhypertextesuivivisit">
    <w:name w:val="FollowedHyperlink"/>
    <w:basedOn w:val="Policepardfaut"/>
    <w:uiPriority w:val="99"/>
    <w:semiHidden/>
    <w:unhideWhenUsed/>
    <w:rsid w:val="00737EEB"/>
    <w:rPr>
      <w:color w:val="954F72" w:themeColor="followedHyperlink"/>
      <w:u w:val="single"/>
    </w:rPr>
  </w:style>
  <w:style w:type="paragraph" w:styleId="Lgende">
    <w:name w:val="caption"/>
    <w:basedOn w:val="Normal"/>
    <w:next w:val="Normal"/>
    <w:uiPriority w:val="35"/>
    <w:unhideWhenUsed/>
    <w:qFormat/>
    <w:rsid w:val="002E726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103536">
      <w:bodyDiv w:val="1"/>
      <w:marLeft w:val="0"/>
      <w:marRight w:val="0"/>
      <w:marTop w:val="0"/>
      <w:marBottom w:val="0"/>
      <w:divBdr>
        <w:top w:val="none" w:sz="0" w:space="0" w:color="auto"/>
        <w:left w:val="none" w:sz="0" w:space="0" w:color="auto"/>
        <w:bottom w:val="none" w:sz="0" w:space="0" w:color="auto"/>
        <w:right w:val="none" w:sz="0" w:space="0" w:color="auto"/>
      </w:divBdr>
    </w:div>
    <w:div w:id="955140790">
      <w:bodyDiv w:val="1"/>
      <w:marLeft w:val="0"/>
      <w:marRight w:val="0"/>
      <w:marTop w:val="0"/>
      <w:marBottom w:val="0"/>
      <w:divBdr>
        <w:top w:val="none" w:sz="0" w:space="0" w:color="auto"/>
        <w:left w:val="none" w:sz="0" w:space="0" w:color="auto"/>
        <w:bottom w:val="none" w:sz="0" w:space="0" w:color="auto"/>
        <w:right w:val="none" w:sz="0" w:space="0" w:color="auto"/>
      </w:divBdr>
      <w:divsChild>
        <w:div w:id="389961995">
          <w:marLeft w:val="1714"/>
          <w:marRight w:val="0"/>
          <w:marTop w:val="62"/>
          <w:marBottom w:val="0"/>
          <w:divBdr>
            <w:top w:val="none" w:sz="0" w:space="0" w:color="auto"/>
            <w:left w:val="none" w:sz="0" w:space="0" w:color="auto"/>
            <w:bottom w:val="none" w:sz="0" w:space="0" w:color="auto"/>
            <w:right w:val="none" w:sz="0" w:space="0" w:color="auto"/>
          </w:divBdr>
        </w:div>
        <w:div w:id="645857964">
          <w:marLeft w:val="1714"/>
          <w:marRight w:val="0"/>
          <w:marTop w:val="62"/>
          <w:marBottom w:val="0"/>
          <w:divBdr>
            <w:top w:val="none" w:sz="0" w:space="0" w:color="auto"/>
            <w:left w:val="none" w:sz="0" w:space="0" w:color="auto"/>
            <w:bottom w:val="none" w:sz="0" w:space="0" w:color="auto"/>
            <w:right w:val="none" w:sz="0" w:space="0" w:color="auto"/>
          </w:divBdr>
        </w:div>
        <w:div w:id="1909537360">
          <w:marLeft w:val="1714"/>
          <w:marRight w:val="0"/>
          <w:marTop w:val="62"/>
          <w:marBottom w:val="0"/>
          <w:divBdr>
            <w:top w:val="none" w:sz="0" w:space="0" w:color="auto"/>
            <w:left w:val="none" w:sz="0" w:space="0" w:color="auto"/>
            <w:bottom w:val="none" w:sz="0" w:space="0" w:color="auto"/>
            <w:right w:val="none" w:sz="0" w:space="0" w:color="auto"/>
          </w:divBdr>
        </w:div>
      </w:divsChild>
    </w:div>
    <w:div w:id="1033192660">
      <w:bodyDiv w:val="1"/>
      <w:marLeft w:val="0"/>
      <w:marRight w:val="0"/>
      <w:marTop w:val="0"/>
      <w:marBottom w:val="0"/>
      <w:divBdr>
        <w:top w:val="none" w:sz="0" w:space="0" w:color="auto"/>
        <w:left w:val="none" w:sz="0" w:space="0" w:color="auto"/>
        <w:bottom w:val="none" w:sz="0" w:space="0" w:color="auto"/>
        <w:right w:val="none" w:sz="0" w:space="0" w:color="auto"/>
      </w:divBdr>
    </w:div>
    <w:div w:id="1485316175">
      <w:bodyDiv w:val="1"/>
      <w:marLeft w:val="0"/>
      <w:marRight w:val="0"/>
      <w:marTop w:val="0"/>
      <w:marBottom w:val="0"/>
      <w:divBdr>
        <w:top w:val="none" w:sz="0" w:space="0" w:color="auto"/>
        <w:left w:val="none" w:sz="0" w:space="0" w:color="auto"/>
        <w:bottom w:val="none" w:sz="0" w:space="0" w:color="auto"/>
        <w:right w:val="none" w:sz="0" w:space="0" w:color="auto"/>
      </w:divBdr>
      <w:divsChild>
        <w:div w:id="703023927">
          <w:marLeft w:val="274"/>
          <w:marRight w:val="0"/>
          <w:marTop w:val="86"/>
          <w:marBottom w:val="0"/>
          <w:divBdr>
            <w:top w:val="none" w:sz="0" w:space="0" w:color="auto"/>
            <w:left w:val="none" w:sz="0" w:space="0" w:color="auto"/>
            <w:bottom w:val="none" w:sz="0" w:space="0" w:color="auto"/>
            <w:right w:val="none" w:sz="0" w:space="0" w:color="auto"/>
          </w:divBdr>
        </w:div>
        <w:div w:id="369569845">
          <w:marLeft w:val="994"/>
          <w:marRight w:val="0"/>
          <w:marTop w:val="86"/>
          <w:marBottom w:val="0"/>
          <w:divBdr>
            <w:top w:val="none" w:sz="0" w:space="0" w:color="auto"/>
            <w:left w:val="none" w:sz="0" w:space="0" w:color="auto"/>
            <w:bottom w:val="none" w:sz="0" w:space="0" w:color="auto"/>
            <w:right w:val="none" w:sz="0" w:space="0" w:color="auto"/>
          </w:divBdr>
        </w:div>
        <w:div w:id="1420445970">
          <w:marLeft w:val="994"/>
          <w:marRight w:val="0"/>
          <w:marTop w:val="86"/>
          <w:marBottom w:val="0"/>
          <w:divBdr>
            <w:top w:val="none" w:sz="0" w:space="0" w:color="auto"/>
            <w:left w:val="none" w:sz="0" w:space="0" w:color="auto"/>
            <w:bottom w:val="none" w:sz="0" w:space="0" w:color="auto"/>
            <w:right w:val="none" w:sz="0" w:space="0" w:color="auto"/>
          </w:divBdr>
        </w:div>
        <w:div w:id="1403672979">
          <w:marLeft w:val="274"/>
          <w:marRight w:val="0"/>
          <w:marTop w:val="86"/>
          <w:marBottom w:val="0"/>
          <w:divBdr>
            <w:top w:val="none" w:sz="0" w:space="0" w:color="auto"/>
            <w:left w:val="none" w:sz="0" w:space="0" w:color="auto"/>
            <w:bottom w:val="none" w:sz="0" w:space="0" w:color="auto"/>
            <w:right w:val="none" w:sz="0" w:space="0" w:color="auto"/>
          </w:divBdr>
        </w:div>
        <w:div w:id="929048141">
          <w:marLeft w:val="274"/>
          <w:marRight w:val="0"/>
          <w:marTop w:val="86"/>
          <w:marBottom w:val="0"/>
          <w:divBdr>
            <w:top w:val="none" w:sz="0" w:space="0" w:color="auto"/>
            <w:left w:val="none" w:sz="0" w:space="0" w:color="auto"/>
            <w:bottom w:val="none" w:sz="0" w:space="0" w:color="auto"/>
            <w:right w:val="none" w:sz="0" w:space="0" w:color="auto"/>
          </w:divBdr>
        </w:div>
      </w:divsChild>
    </w:div>
    <w:div w:id="1818642935">
      <w:bodyDiv w:val="1"/>
      <w:marLeft w:val="0"/>
      <w:marRight w:val="0"/>
      <w:marTop w:val="0"/>
      <w:marBottom w:val="0"/>
      <w:divBdr>
        <w:top w:val="none" w:sz="0" w:space="0" w:color="auto"/>
        <w:left w:val="none" w:sz="0" w:space="0" w:color="auto"/>
        <w:bottom w:val="none" w:sz="0" w:space="0" w:color="auto"/>
        <w:right w:val="none" w:sz="0" w:space="0" w:color="auto"/>
      </w:divBdr>
      <w:divsChild>
        <w:div w:id="1022709583">
          <w:marLeft w:val="518"/>
          <w:marRight w:val="0"/>
          <w:marTop w:val="96"/>
          <w:marBottom w:val="0"/>
          <w:divBdr>
            <w:top w:val="none" w:sz="0" w:space="0" w:color="auto"/>
            <w:left w:val="none" w:sz="0" w:space="0" w:color="auto"/>
            <w:bottom w:val="none" w:sz="0" w:space="0" w:color="auto"/>
            <w:right w:val="none" w:sz="0" w:space="0" w:color="auto"/>
          </w:divBdr>
        </w:div>
        <w:div w:id="1336494313">
          <w:marLeft w:val="518"/>
          <w:marRight w:val="0"/>
          <w:marTop w:val="96"/>
          <w:marBottom w:val="0"/>
          <w:divBdr>
            <w:top w:val="none" w:sz="0" w:space="0" w:color="auto"/>
            <w:left w:val="none" w:sz="0" w:space="0" w:color="auto"/>
            <w:bottom w:val="none" w:sz="0" w:space="0" w:color="auto"/>
            <w:right w:val="none" w:sz="0" w:space="0" w:color="auto"/>
          </w:divBdr>
        </w:div>
        <w:div w:id="1923221530">
          <w:marLeft w:val="1123"/>
          <w:marRight w:val="0"/>
          <w:marTop w:val="77"/>
          <w:marBottom w:val="0"/>
          <w:divBdr>
            <w:top w:val="none" w:sz="0" w:space="0" w:color="auto"/>
            <w:left w:val="none" w:sz="0" w:space="0" w:color="auto"/>
            <w:bottom w:val="none" w:sz="0" w:space="0" w:color="auto"/>
            <w:right w:val="none" w:sz="0" w:space="0" w:color="auto"/>
          </w:divBdr>
        </w:div>
        <w:div w:id="2035570392">
          <w:marLeft w:val="1123"/>
          <w:marRight w:val="0"/>
          <w:marTop w:val="77"/>
          <w:marBottom w:val="0"/>
          <w:divBdr>
            <w:top w:val="none" w:sz="0" w:space="0" w:color="auto"/>
            <w:left w:val="none" w:sz="0" w:space="0" w:color="auto"/>
            <w:bottom w:val="none" w:sz="0" w:space="0" w:color="auto"/>
            <w:right w:val="none" w:sz="0" w:space="0" w:color="auto"/>
          </w:divBdr>
        </w:div>
        <w:div w:id="892934328">
          <w:marLeft w:val="1714"/>
          <w:marRight w:val="0"/>
          <w:marTop w:val="62"/>
          <w:marBottom w:val="0"/>
          <w:divBdr>
            <w:top w:val="none" w:sz="0" w:space="0" w:color="auto"/>
            <w:left w:val="none" w:sz="0" w:space="0" w:color="auto"/>
            <w:bottom w:val="none" w:sz="0" w:space="0" w:color="auto"/>
            <w:right w:val="none" w:sz="0" w:space="0" w:color="auto"/>
          </w:divBdr>
        </w:div>
        <w:div w:id="530652427">
          <w:marLeft w:val="1123"/>
          <w:marRight w:val="0"/>
          <w:marTop w:val="77"/>
          <w:marBottom w:val="0"/>
          <w:divBdr>
            <w:top w:val="none" w:sz="0" w:space="0" w:color="auto"/>
            <w:left w:val="none" w:sz="0" w:space="0" w:color="auto"/>
            <w:bottom w:val="none" w:sz="0" w:space="0" w:color="auto"/>
            <w:right w:val="none" w:sz="0" w:space="0" w:color="auto"/>
          </w:divBdr>
        </w:div>
        <w:div w:id="736510525">
          <w:marLeft w:val="1123"/>
          <w:marRight w:val="0"/>
          <w:marTop w:val="77"/>
          <w:marBottom w:val="0"/>
          <w:divBdr>
            <w:top w:val="none" w:sz="0" w:space="0" w:color="auto"/>
            <w:left w:val="none" w:sz="0" w:space="0" w:color="auto"/>
            <w:bottom w:val="none" w:sz="0" w:space="0" w:color="auto"/>
            <w:right w:val="none" w:sz="0" w:space="0" w:color="auto"/>
          </w:divBdr>
        </w:div>
        <w:div w:id="783886865">
          <w:marLeft w:val="1123"/>
          <w:marRight w:val="0"/>
          <w:marTop w:val="77"/>
          <w:marBottom w:val="0"/>
          <w:divBdr>
            <w:top w:val="none" w:sz="0" w:space="0" w:color="auto"/>
            <w:left w:val="none" w:sz="0" w:space="0" w:color="auto"/>
            <w:bottom w:val="none" w:sz="0" w:space="0" w:color="auto"/>
            <w:right w:val="none" w:sz="0" w:space="0" w:color="auto"/>
          </w:divBdr>
        </w:div>
        <w:div w:id="2111732495">
          <w:marLeft w:val="1123"/>
          <w:marRight w:val="0"/>
          <w:marTop w:val="77"/>
          <w:marBottom w:val="0"/>
          <w:divBdr>
            <w:top w:val="none" w:sz="0" w:space="0" w:color="auto"/>
            <w:left w:val="none" w:sz="0" w:space="0" w:color="auto"/>
            <w:bottom w:val="none" w:sz="0" w:space="0" w:color="auto"/>
            <w:right w:val="none" w:sz="0" w:space="0" w:color="auto"/>
          </w:divBdr>
        </w:div>
        <w:div w:id="454644301">
          <w:marLeft w:val="518"/>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hyperlink" Target="http://btp74numerique.com/wp-content/uploads/2022/12/5-OPPBTP-Agence-AURA_Guide-et-simulateur-PdB-rev2.pptx" TargetMode="External"/><Relationship Id="rId21" Type="http://schemas.openxmlformats.org/officeDocument/2006/relationships/hyperlink" Target="mailto:thibertm@d74.ffbatiment.fr" TargetMode="External"/><Relationship Id="rId34" Type="http://schemas.openxmlformats.org/officeDocument/2006/relationships/hyperlink" Target="http://btp74numerique.com/wp-content/uploads/2022/12/1-AG-Bois-de-BT74-4-novembre-2022-Emargement.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valobat.fr/wp-content/uploads/2022/12/2022_12_19_Note-daccompagnement-des-entreprises-et-parties-prenantes-pour-le-de%CC%81marrage-de-la-filie%CC%80re-PMCB-.pdf" TargetMode="External"/><Relationship Id="rId32" Type="http://schemas.openxmlformats.org/officeDocument/2006/relationships/hyperlink" Target="https://www.lemoniteur.fr/article/l-entrepreneur-n-avait-pas-respecte-les-regles-de-l-art.1407619" TargetMode="External"/><Relationship Id="rId37" Type="http://schemas.openxmlformats.org/officeDocument/2006/relationships/hyperlink" Target="http://btp74numerique.com/wp-content/uploads/2022/12/3-2-Presentation_Annecy_Auxiliaire-AG-Bois-du-04-11-2022.pptx"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ida.ineris.fr/reglementation/2410-travail-bois-materiaux-combustibles-analogues" TargetMode="External"/><Relationship Id="rId23" Type="http://schemas.openxmlformats.org/officeDocument/2006/relationships/hyperlink" Target="https://www.youtube.com/watch?v=uMawYYa5qLk&amp;t=3s" TargetMode="External"/><Relationship Id="rId28" Type="http://schemas.openxmlformats.org/officeDocument/2006/relationships/image" Target="media/image12.png"/><Relationship Id="rId36" Type="http://schemas.openxmlformats.org/officeDocument/2006/relationships/hyperlink" Target="http://btp74numerique.com/wp-content/uploads/2022/12/3-1-AUXILIAIRE-PPV-AUTOCONSO-03-11-22.pptx" TargetMode="External"/><Relationship Id="rId10" Type="http://schemas.openxmlformats.org/officeDocument/2006/relationships/image" Target="media/image3.jpeg"/><Relationship Id="rId19" Type="http://schemas.openxmlformats.org/officeDocument/2006/relationships/hyperlink" Target="https://batiment.valdelia.org/wp-content/uploads/2022/10/Bareme_eco-contribution_Valdelia_PMCB_V101022-Avec-notes_VF.pdf" TargetMode="External"/><Relationship Id="rId31" Type="http://schemas.openxmlformats.org/officeDocument/2006/relationships/hyperlink" Target="http://btp74numerique.com/wp-content/uploads/2022/12/Recommandations-de-stockage-JORIS-ID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tp74numerique.com/wp-content/uploads/2022/11/08-0015-2022-PROJET-Circulaire-REP-Attention.pdf" TargetMode="External"/><Relationship Id="rId27" Type="http://schemas.openxmlformats.org/officeDocument/2006/relationships/hyperlink" Target="https://content.preventionbtp.fr/documentations/D7aKrWTjsQxgBQCSwKQahB/download" TargetMode="External"/><Relationship Id="rId30" Type="http://schemas.openxmlformats.org/officeDocument/2006/relationships/hyperlink" Target="https://www.cobafer.fr/espacepro/catalogue_pro/RECOMMANDATIONS.pdf" TargetMode="External"/><Relationship Id="rId35" Type="http://schemas.openxmlformats.org/officeDocument/2006/relationships/hyperlink" Target="http://btp74numerique.com/wp-content/uploads/2022/12/2-ASE-Proposition-Presentation-pole-bois.pptx" TargetMode="External"/><Relationship Id="rId43"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pace-services.eco-mobilier.fr/cms/sites/default/files/2022-12/Guides%20des%20tarifs%20Ecomaison%202023.pdf" TargetMode="External"/><Relationship Id="rId25" Type="http://schemas.openxmlformats.org/officeDocument/2006/relationships/hyperlink" Target="https://simulateur.preventionbtp.fr/" TargetMode="External"/><Relationship Id="rId33" Type="http://schemas.openxmlformats.org/officeDocument/2006/relationships/hyperlink" Target="https://www.cbf-avocats.com/l---acceptation-du-support-par-l---entrepreneur_ad63.html" TargetMode="External"/><Relationship Id="rId38" Type="http://schemas.openxmlformats.org/officeDocument/2006/relationships/hyperlink" Target="http://btp74numerique.com/wp-content/uploads/2022/12/4-REP-BATIMENT-2022-11-04-BTP74-AG-SECTION-BOIS.ppt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onteR\Documents\Mod&#232;les%20Office%20personnalis&#233;s\PV-AG%20Bois2017-v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2022-11-04T00:00:00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PV-AG Bois2017-v1</Template>
  <TotalTime>1</TotalTime>
  <Pages>8</Pages>
  <Words>2405</Words>
  <Characters>13232</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Assemblée Générale</vt:lpstr>
    </vt:vector>
  </TitlesOfParts>
  <Company>Rodolphe PACCARD Président élu</Company>
  <LinksUpToDate>false</LinksUpToDate>
  <CharactersWithSpaces>15606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Assemblée Générale</dc:title>
  <dc:subject/>
  <dc:creator>Raoul Leconte</dc:creator>
  <cp:keywords/>
  <dc:description/>
  <cp:lastModifiedBy>TIN Sarah ( FD 74 Haute-Savoie )</cp:lastModifiedBy>
  <cp:revision>2</cp:revision>
  <cp:lastPrinted>2022-12-21T15:27:00Z</cp:lastPrinted>
  <dcterms:created xsi:type="dcterms:W3CDTF">2023-09-05T08:57:00Z</dcterms:created>
  <dcterms:modified xsi:type="dcterms:W3CDTF">2023-09-05T08:57:00Z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a95e15-f021-4cd3-ac15-bca03bba052b_Enabled">
    <vt:lpwstr>true</vt:lpwstr>
  </property>
  <property fmtid="{D5CDD505-2E9C-101B-9397-08002B2CF9AE}" pid="3" name="MSIP_Label_f1a95e15-f021-4cd3-ac15-bca03bba052b_SetDate">
    <vt:lpwstr>2023-09-05T08:57:46Z</vt:lpwstr>
  </property>
  <property fmtid="{D5CDD505-2E9C-101B-9397-08002B2CF9AE}" pid="4" name="MSIP_Label_f1a95e15-f021-4cd3-ac15-bca03bba052b_Method">
    <vt:lpwstr>Standard</vt:lpwstr>
  </property>
  <property fmtid="{D5CDD505-2E9C-101B-9397-08002B2CF9AE}" pid="5" name="MSIP_Label_f1a95e15-f021-4cd3-ac15-bca03bba052b_Name">
    <vt:lpwstr>f1a95e15-f021-4cd3-ac15-bca03bba052b</vt:lpwstr>
  </property>
  <property fmtid="{D5CDD505-2E9C-101B-9397-08002B2CF9AE}" pid="6" name="MSIP_Label_f1a95e15-f021-4cd3-ac15-bca03bba052b_SiteId">
    <vt:lpwstr>92410b1b-4b46-4710-b23c-c3a3814046a4</vt:lpwstr>
  </property>
  <property fmtid="{D5CDD505-2E9C-101B-9397-08002B2CF9AE}" pid="7" name="MSIP_Label_f1a95e15-f021-4cd3-ac15-bca03bba052b_ActionId">
    <vt:lpwstr>dca624f8-5ebe-48b3-b20d-0e6e59cfc9bd</vt:lpwstr>
  </property>
  <property fmtid="{D5CDD505-2E9C-101B-9397-08002B2CF9AE}" pid="8" name="MSIP_Label_f1a95e15-f021-4cd3-ac15-bca03bba052b_ContentBits">
    <vt:lpwstr>0</vt:lpwstr>
  </property>
</Properties>
</file>